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5C7B" w14:textId="77777777" w:rsidR="00BD6C1B" w:rsidRPr="0088772D" w:rsidRDefault="00BD6C1B" w:rsidP="0088772D">
      <w:pPr>
        <w:spacing w:line="0" w:lineRule="atLeast"/>
        <w:ind w:right="-18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8772D">
        <w:rPr>
          <w:rFonts w:ascii="Arial" w:hAnsi="Arial" w:cs="Arial"/>
          <w:b/>
          <w:color w:val="000000"/>
          <w:sz w:val="28"/>
          <w:szCs w:val="28"/>
        </w:rPr>
        <w:t xml:space="preserve">FORMULARIO DE OFERTA DE LOS PROGRAMAS DE POSTGRADO </w:t>
      </w:r>
    </w:p>
    <w:p w14:paraId="7AFBC202" w14:textId="77777777" w:rsidR="00BD6C1B" w:rsidRPr="00190B41" w:rsidRDefault="00BD6C1B" w:rsidP="0088772D">
      <w:pPr>
        <w:spacing w:line="0" w:lineRule="atLeast"/>
        <w:ind w:right="-181"/>
        <w:jc w:val="center"/>
        <w:rPr>
          <w:rFonts w:ascii="Arial Black" w:hAnsi="Arial Black" w:cs="Arial"/>
          <w:b/>
          <w:color w:val="000000"/>
          <w:sz w:val="48"/>
          <w:szCs w:val="48"/>
        </w:rPr>
      </w:pPr>
      <w:r w:rsidRPr="00190B41">
        <w:rPr>
          <w:rFonts w:ascii="Arial Black" w:hAnsi="Arial Black" w:cs="Arial"/>
          <w:b/>
          <w:color w:val="000000"/>
          <w:sz w:val="48"/>
          <w:szCs w:val="48"/>
        </w:rPr>
        <w:t xml:space="preserve">GESTIÓN - </w:t>
      </w:r>
      <w:r w:rsidR="006F33C4">
        <w:rPr>
          <w:rFonts w:ascii="Arial Black" w:hAnsi="Arial Black" w:cs="Arial"/>
          <w:b/>
          <w:color w:val="000000"/>
          <w:sz w:val="48"/>
          <w:szCs w:val="48"/>
        </w:rPr>
        <w:t>XXXX</w:t>
      </w:r>
    </w:p>
    <w:p w14:paraId="274EB326" w14:textId="77777777" w:rsidR="0020386F" w:rsidRDefault="0020386F" w:rsidP="003A2CB8">
      <w:pPr>
        <w:ind w:right="24"/>
        <w:jc w:val="right"/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5"/>
        <w:gridCol w:w="3570"/>
      </w:tblGrid>
      <w:tr w:rsidR="00A46E1E" w14:paraId="6BD553EF" w14:textId="77777777" w:rsidTr="00BD6C1B">
        <w:trPr>
          <w:trHeight w:val="1670"/>
        </w:trPr>
        <w:tc>
          <w:tcPr>
            <w:tcW w:w="7585" w:type="dxa"/>
            <w:tcBorders>
              <w:bottom w:val="double" w:sz="4" w:space="0" w:color="auto"/>
            </w:tcBorders>
            <w:shd w:val="clear" w:color="auto" w:fill="DBE5F1"/>
          </w:tcPr>
          <w:p w14:paraId="113B8C5A" w14:textId="21BFE1B4" w:rsidR="00A46E1E" w:rsidRPr="00BA3705" w:rsidRDefault="00D35039" w:rsidP="001F7967">
            <w:pPr>
              <w:rPr>
                <w:rFonts w:ascii="Arial Narrow" w:hAnsi="Arial Narrow"/>
                <w:sz w:val="22"/>
                <w:szCs w:val="22"/>
              </w:rPr>
            </w:pPr>
            <w:r w:rsidRPr="00BA3705">
              <w:rPr>
                <w:rFonts w:ascii="Arial Narrow" w:hAnsi="Arial Narrow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C61EA6B" wp14:editId="39FC5E7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15875</wp:posOffset>
                      </wp:positionV>
                      <wp:extent cx="2703195" cy="281940"/>
                      <wp:effectExtent l="3810" t="0" r="0" b="0"/>
                      <wp:wrapNone/>
                      <wp:docPr id="125764123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3195" cy="2819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243F60"/>
                                  </a:gs>
                                  <a:gs pos="100000">
                                    <a:srgbClr val="243F60">
                                      <a:gamma/>
                                      <a:shade val="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15CB34" w14:textId="77777777" w:rsidR="003F7406" w:rsidRPr="001F4E4F" w:rsidRDefault="000A5CC3" w:rsidP="001F4E4F">
                                  <w:pPr>
                                    <w:shd w:val="clear" w:color="auto" w:fill="92D050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F4E4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NIVEL</w:t>
                                  </w:r>
                                  <w:r w:rsidR="00B20568" w:rsidRPr="001F4E4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1F4E4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F7406" w:rsidRPr="001F4E4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NOMBRE DEL PROGRAMA</w:t>
                                  </w:r>
                                  <w:r w:rsidR="00B20568" w:rsidRPr="001F4E4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 Y MODALIDAD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1EA6B" id="Rectangle 43" o:spid="_x0000_s1026" style="position:absolute;margin-left:-.55pt;margin-top:1.25pt;width:212.85pt;height:2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" fillcolor="#243f60" stroked="f" strokecolor="#f2f2f2" strokeweight="3pt">
                      <v:fill color2="black" rotate="t" focus="100%" type="gradient"/>
                      <v:shadow color="#243f60" opacity=".5" offset="1pt"/>
                      <v:textbox>
                        <w:txbxContent>
                          <w:p w14:paraId="7215CB34" w14:textId="77777777" w:rsidR="003F7406" w:rsidRPr="001F4E4F" w:rsidRDefault="000A5CC3" w:rsidP="001F4E4F">
                            <w:pPr>
                              <w:shd w:val="clear" w:color="auto" w:fill="92D050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1F4E4F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NIVEL</w:t>
                            </w:r>
                            <w:r w:rsidR="00B20568" w:rsidRPr="001F4E4F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1F4E4F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7406" w:rsidRPr="001F4E4F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NOMBRE DEL PROGRAMA</w:t>
                            </w:r>
                            <w:r w:rsidR="00B20568" w:rsidRPr="001F4E4F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Y MODALIDAD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84207A" w14:textId="77777777" w:rsidR="00A46E1E" w:rsidRPr="00BA3705" w:rsidRDefault="00A46E1E" w:rsidP="008166CB">
            <w:pPr>
              <w:tabs>
                <w:tab w:val="left" w:pos="4102"/>
              </w:tabs>
              <w:rPr>
                <w:rFonts w:ascii="Arial Narrow" w:hAnsi="Arial Narrow"/>
                <w:sz w:val="22"/>
                <w:szCs w:val="22"/>
              </w:rPr>
            </w:pPr>
            <w:r w:rsidRPr="00BA3705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BDEC29C" w14:textId="77777777" w:rsidR="00B9376C" w:rsidRPr="00A96F41" w:rsidRDefault="00B9376C" w:rsidP="008166CB">
            <w:pPr>
              <w:tabs>
                <w:tab w:val="left" w:pos="2294"/>
                <w:tab w:val="left" w:pos="4102"/>
              </w:tabs>
              <w:rPr>
                <w:rFonts w:ascii="Arial Narrow" w:hAnsi="Arial Narrow" w:cs="Arial"/>
                <w:b/>
              </w:rPr>
            </w:pPr>
            <w:r w:rsidRPr="00A96F41">
              <w:rPr>
                <w:rFonts w:ascii="Arial Narrow" w:hAnsi="Arial Narrow" w:cs="Arial"/>
                <w:b/>
              </w:rPr>
              <w:t>………………………</w:t>
            </w:r>
            <w:r w:rsidR="00A96F41">
              <w:rPr>
                <w:rFonts w:ascii="Arial Narrow" w:hAnsi="Arial Narrow" w:cs="Arial"/>
                <w:b/>
              </w:rPr>
              <w:t>……………………………………………………………………</w:t>
            </w:r>
          </w:p>
          <w:p w14:paraId="3BDCAFCA" w14:textId="53E4B04B" w:rsidR="00A46E1E" w:rsidRPr="00BA3705" w:rsidRDefault="00D35039" w:rsidP="008166CB">
            <w:pPr>
              <w:tabs>
                <w:tab w:val="left" w:pos="2294"/>
                <w:tab w:val="left" w:pos="4102"/>
              </w:tabs>
              <w:rPr>
                <w:rFonts w:ascii="Arial Narrow" w:hAnsi="Arial Narrow"/>
                <w:sz w:val="22"/>
                <w:szCs w:val="22"/>
              </w:rPr>
            </w:pPr>
            <w:r w:rsidRPr="00BA3705">
              <w:rPr>
                <w:rFonts w:ascii="Arial Narrow" w:hAnsi="Arial Narrow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36AD858" wp14:editId="3BF57DB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40005</wp:posOffset>
                      </wp:positionV>
                      <wp:extent cx="2470150" cy="245745"/>
                      <wp:effectExtent l="3810" t="1270" r="2540" b="635"/>
                      <wp:wrapNone/>
                      <wp:docPr id="117402782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0" cy="24574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002060"/>
                                  </a:gs>
                                  <a:gs pos="100000">
                                    <a:srgbClr val="00206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12700" algn="ctr" rotWithShape="0">
                                        <a:srgbClr val="243F6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E421AD" w14:textId="77777777" w:rsidR="003F7406" w:rsidRPr="00665B3C" w:rsidRDefault="003F7406" w:rsidP="007E70EF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665B3C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FACULTAD </w:t>
                                  </w:r>
                                  <w:r w:rsidR="006B0D10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Y / O</w:t>
                                  </w:r>
                                  <w:r w:rsidRPr="00665B3C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D5A4F" w:rsidRPr="00665B3C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>UNIDAD DE</w:t>
                                  </w:r>
                                  <w:r w:rsidRPr="00665B3C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POSTGRADO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AD858" id="Rectangle 45" o:spid="_x0000_s1027" style="position:absolute;margin-left:.2pt;margin-top:3.15pt;width:194.5pt;height:19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" fillcolor="#002060" stroked="f" strokecolor="#f2f2f2" strokeweight="3pt">
                      <v:fill color2="#000f2c" rotate="t" focus="100%" type="gradient"/>
                      <v:shadow color="#243f60" offset="1pt,0"/>
                      <v:textbox>
                        <w:txbxContent>
                          <w:p w14:paraId="24E421AD" w14:textId="77777777" w:rsidR="003F7406" w:rsidRPr="00665B3C" w:rsidRDefault="003F7406" w:rsidP="007E70EF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665B3C">
                              <w:rPr>
                                <w:rFonts w:ascii="Arial Narrow" w:hAnsi="Arial Narrow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FACULTAD </w:t>
                            </w:r>
                            <w:r w:rsidR="006B0D10">
                              <w:rPr>
                                <w:rFonts w:ascii="Arial Narrow" w:hAnsi="Arial Narrow"/>
                                <w:b/>
                                <w:color w:val="FFFFFF"/>
                                <w:sz w:val="20"/>
                                <w:szCs w:val="20"/>
                              </w:rPr>
                              <w:t>Y / O</w:t>
                            </w:r>
                            <w:r w:rsidRPr="00665B3C">
                              <w:rPr>
                                <w:rFonts w:ascii="Arial Narrow" w:hAnsi="Arial Narrow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D5A4F" w:rsidRPr="00665B3C">
                              <w:rPr>
                                <w:rFonts w:ascii="Arial Narrow" w:hAnsi="Arial Narrow"/>
                                <w:b/>
                                <w:color w:val="FFFFFF"/>
                                <w:sz w:val="20"/>
                                <w:szCs w:val="20"/>
                              </w:rPr>
                              <w:t>UNIDAD DE</w:t>
                            </w:r>
                            <w:r w:rsidRPr="00665B3C">
                              <w:rPr>
                                <w:rFonts w:ascii="Arial Narrow" w:hAnsi="Arial Narrow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POSTGRADO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6E1E" w:rsidRPr="00BA3705">
              <w:rPr>
                <w:rFonts w:ascii="Arial Narrow" w:hAnsi="Arial Narrow"/>
                <w:sz w:val="22"/>
                <w:szCs w:val="22"/>
              </w:rPr>
              <w:tab/>
            </w:r>
            <w:r w:rsidR="00A46E1E" w:rsidRPr="00BA3705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C50BF69" w14:textId="77777777" w:rsidR="00A46E1E" w:rsidRPr="00BA3705" w:rsidRDefault="00A46E1E" w:rsidP="008166CB">
            <w:pPr>
              <w:tabs>
                <w:tab w:val="left" w:pos="2294"/>
                <w:tab w:val="left" w:pos="4102"/>
              </w:tabs>
              <w:rPr>
                <w:rFonts w:ascii="Arial Narrow" w:hAnsi="Arial Narrow"/>
                <w:sz w:val="22"/>
                <w:szCs w:val="22"/>
              </w:rPr>
            </w:pPr>
          </w:p>
          <w:p w14:paraId="60CBEF9E" w14:textId="77777777" w:rsidR="00A46E1E" w:rsidRPr="00A96F41" w:rsidRDefault="00B9376C" w:rsidP="008166CB">
            <w:pPr>
              <w:tabs>
                <w:tab w:val="left" w:pos="2294"/>
                <w:tab w:val="left" w:pos="4102"/>
              </w:tabs>
              <w:rPr>
                <w:rFonts w:ascii="Arial Narrow" w:hAnsi="Arial Narrow"/>
                <w:b/>
              </w:rPr>
            </w:pPr>
            <w:r w:rsidRPr="00A96F41">
              <w:rPr>
                <w:rFonts w:ascii="Arial Narrow" w:hAnsi="Arial Narrow"/>
                <w:b/>
              </w:rPr>
              <w:t>………………</w:t>
            </w:r>
            <w:r w:rsidR="00A96F41">
              <w:rPr>
                <w:rFonts w:ascii="Arial Narrow" w:hAnsi="Arial Narrow"/>
                <w:b/>
              </w:rPr>
              <w:t>……………………………………………………………………………</w:t>
            </w:r>
          </w:p>
        </w:tc>
        <w:tc>
          <w:tcPr>
            <w:tcW w:w="3570" w:type="dxa"/>
            <w:tcBorders>
              <w:bottom w:val="double" w:sz="4" w:space="0" w:color="auto"/>
            </w:tcBorders>
            <w:shd w:val="clear" w:color="auto" w:fill="E4EBF4"/>
          </w:tcPr>
          <w:p w14:paraId="0AB45D63" w14:textId="7FD6AA4B" w:rsidR="00A46E1E" w:rsidRDefault="00D3503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4FAA120" wp14:editId="4746BD3D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15875</wp:posOffset>
                      </wp:positionV>
                      <wp:extent cx="1257300" cy="288925"/>
                      <wp:effectExtent l="3810" t="0" r="15240" b="29210"/>
                      <wp:wrapNone/>
                      <wp:docPr id="80083310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889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243F60"/>
                                  </a:gs>
                                  <a:gs pos="100000">
                                    <a:srgbClr val="243F6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E2B6B5" w14:textId="77777777" w:rsidR="003F7406" w:rsidRPr="00A46E1E" w:rsidRDefault="003F7406" w:rsidP="00665B3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 w:rsidRPr="009A3F94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28"/>
                                      <w:szCs w:val="22"/>
                                    </w:rPr>
                                    <w:t>DIPGIS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AA120" id="Rectangle 44" o:spid="_x0000_s1028" style="position:absolute;margin-left:27.45pt;margin-top:1.25pt;width:99pt;height:2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" fillcolor="#243f60" stroked="f" strokecolor="#f2f2f2" strokeweight="3pt">
                      <v:fill color2="#111d2c" rotate="t" focus="100%" type="gradient"/>
                      <v:shadow on="t" color="#243f60" opacity=".5" offset="1pt"/>
                      <v:textbox>
                        <w:txbxContent>
                          <w:p w14:paraId="3AE2B6B5" w14:textId="77777777" w:rsidR="003F7406" w:rsidRPr="00A46E1E" w:rsidRDefault="003F7406" w:rsidP="00665B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9A3F94">
                              <w:rPr>
                                <w:rFonts w:ascii="Arial Narrow" w:hAnsi="Arial Narrow"/>
                                <w:b/>
                                <w:color w:val="FFFFFF"/>
                                <w:sz w:val="28"/>
                                <w:szCs w:val="22"/>
                              </w:rPr>
                              <w:t>DIPGIS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6F6266" w14:textId="77777777" w:rsidR="00A46E1E" w:rsidRDefault="00A46E1E"/>
          <w:p w14:paraId="001ECF2E" w14:textId="0DF2CE3B" w:rsidR="00A46E1E" w:rsidRDefault="00D3503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E043DE2" wp14:editId="7CCADFA6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19050</wp:posOffset>
                      </wp:positionV>
                      <wp:extent cx="2146935" cy="228600"/>
                      <wp:effectExtent l="0" t="0" r="9525" b="21590"/>
                      <wp:wrapNone/>
                      <wp:docPr id="14991024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93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243F60"/>
                                  </a:gs>
                                  <a:gs pos="100000">
                                    <a:srgbClr val="243F6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4067F0" w14:textId="77777777" w:rsidR="003F7406" w:rsidRPr="00A46E1E" w:rsidRDefault="003F7406" w:rsidP="00A46E1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46E1E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Resolución Facultativa No</w:t>
                                  </w:r>
                                  <w:r w:rsidR="004C10D9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  ………………..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43DE2" id="Rectangle 47" o:spid="_x0000_s1029" style="position:absolute;margin-left:-1.65pt;margin-top:1.5pt;width:169.05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" fillcolor="#243f60" stroked="f" strokecolor="#f2f2f2" strokeweight="3pt">
                      <v:fill color2="#111d2c" rotate="t" focus="100%" type="gradient"/>
                      <v:shadow on="t" color="#243f60" opacity=".5" offset="1pt"/>
                      <v:textbox>
                        <w:txbxContent>
                          <w:p w14:paraId="4C4067F0" w14:textId="77777777" w:rsidR="003F7406" w:rsidRPr="00A46E1E" w:rsidRDefault="003F7406" w:rsidP="00A46E1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46E1E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Resolución Facultativa No</w:t>
                            </w:r>
                            <w:r w:rsidR="004C10D9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  ………………..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FECF4F" w14:textId="7F5C0B13" w:rsidR="00A46E1E" w:rsidRPr="001614B7" w:rsidRDefault="00D35039" w:rsidP="008166CB">
            <w:pPr>
              <w:tabs>
                <w:tab w:val="left" w:pos="2193"/>
                <w:tab w:val="left" w:pos="2713"/>
              </w:tabs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3C71193" wp14:editId="51C7F70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145415</wp:posOffset>
                      </wp:positionV>
                      <wp:extent cx="2121535" cy="228600"/>
                      <wp:effectExtent l="2540" t="3810" r="9525" b="24765"/>
                      <wp:wrapNone/>
                      <wp:docPr id="27222103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153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243F60"/>
                                  </a:gs>
                                  <a:gs pos="100000">
                                    <a:srgbClr val="243F6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57E223" w14:textId="77777777" w:rsidR="003F7406" w:rsidRPr="00A46E1E" w:rsidRDefault="003F7406" w:rsidP="00A46E1E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A46E1E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Resolución del H. C. U. 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No.</w:t>
                                  </w:r>
                                  <w:r w:rsidR="004C10D9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 ……………….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71193" id="Rectangle 48" o:spid="_x0000_s1030" style="position:absolute;margin-left:.35pt;margin-top:11.45pt;width:167.05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" fillcolor="#243f60" stroked="f" strokecolor="#f2f2f2" strokeweight="3pt">
                      <v:fill color2="#111d2c" rotate="t" focus="100%" type="gradient"/>
                      <v:shadow on="t" color="#243f60" opacity=".5" offset="1pt"/>
                      <v:textbox>
                        <w:txbxContent>
                          <w:p w14:paraId="7C57E223" w14:textId="77777777" w:rsidR="003F7406" w:rsidRPr="00A46E1E" w:rsidRDefault="003F7406" w:rsidP="00A46E1E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A46E1E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Resolución del H. C. U.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No.</w:t>
                            </w:r>
                            <w:r w:rsidR="004C10D9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 ……………….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6E1E">
              <w:tab/>
            </w:r>
            <w:r w:rsidR="00483119">
              <w:t xml:space="preserve">   </w:t>
            </w:r>
            <w:r w:rsidR="000B6214">
              <w:t xml:space="preserve"> </w:t>
            </w:r>
          </w:p>
          <w:p w14:paraId="2263DB00" w14:textId="77777777" w:rsidR="00A46E1E" w:rsidRPr="001614B7" w:rsidRDefault="00483119" w:rsidP="00DA3DC3">
            <w:pPr>
              <w:tabs>
                <w:tab w:val="left" w:pos="2193"/>
              </w:tabs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t xml:space="preserve"> </w:t>
            </w:r>
          </w:p>
        </w:tc>
      </w:tr>
      <w:tr w:rsidR="002B19CD" w:rsidRPr="0071103B" w14:paraId="4447D414" w14:textId="77777777" w:rsidTr="00BA7DD6">
        <w:trPr>
          <w:trHeight w:val="12014"/>
        </w:trPr>
        <w:tc>
          <w:tcPr>
            <w:tcW w:w="11155" w:type="dxa"/>
            <w:gridSpan w:val="2"/>
            <w:shd w:val="clear" w:color="auto" w:fill="E4EBF4"/>
          </w:tcPr>
          <w:p w14:paraId="7201D5DB" w14:textId="7E9D0D37" w:rsidR="00172974" w:rsidRDefault="00D35039" w:rsidP="008166CB">
            <w:pPr>
              <w:tabs>
                <w:tab w:val="left" w:pos="331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6F9DB4B" wp14:editId="4A4971B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24130</wp:posOffset>
                      </wp:positionV>
                      <wp:extent cx="1073150" cy="258445"/>
                      <wp:effectExtent l="3810" t="0" r="0" b="635"/>
                      <wp:wrapNone/>
                      <wp:docPr id="96436401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0" cy="25844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376091"/>
                                  </a:gs>
                                  <a:gs pos="100000">
                                    <a:srgbClr val="376091">
                                      <a:gamma/>
                                      <a:shade val="8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12EA3A" w14:textId="77777777" w:rsidR="003F7406" w:rsidRPr="00D22C33" w:rsidRDefault="003F7406" w:rsidP="007A2174">
                                  <w:pPr>
                                    <w:jc w:val="both"/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OBJETIVO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9DB4B" id="Rectangle 18" o:spid="_x0000_s1031" style="position:absolute;margin-left:.2pt;margin-top:1.9pt;width:84.5pt;height:20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" fillcolor="#376091" stroked="f" strokecolor="#f2f2f2" strokeweight="3pt">
                      <v:fill color2="#2f537d" focus="100%" type="gradient"/>
                      <v:shadow color="#243f60" opacity=".5" offset="1pt"/>
                      <v:textbox>
                        <w:txbxContent>
                          <w:p w14:paraId="4612EA3A" w14:textId="77777777" w:rsidR="003F7406" w:rsidRPr="00D22C33" w:rsidRDefault="003F7406" w:rsidP="007A2174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OBJETIVO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763143" w14:textId="77777777" w:rsidR="007A2174" w:rsidRDefault="007A2174" w:rsidP="008166CB">
            <w:pPr>
              <w:tabs>
                <w:tab w:val="left" w:pos="3315"/>
              </w:tabs>
            </w:pPr>
            <w:r>
              <w:tab/>
            </w:r>
          </w:p>
          <w:p w14:paraId="104CB72D" w14:textId="77777777" w:rsidR="001614B7" w:rsidRPr="00BA3705" w:rsidRDefault="001614B7" w:rsidP="000B621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1BF909" w14:textId="2DDE0CF8" w:rsidR="007A2174" w:rsidRPr="00BA3705" w:rsidRDefault="00D35039" w:rsidP="00A12157">
            <w:pPr>
              <w:tabs>
                <w:tab w:val="center" w:pos="5382"/>
              </w:tabs>
              <w:rPr>
                <w:color w:val="FFFFFF"/>
                <w:sz w:val="22"/>
                <w:szCs w:val="22"/>
              </w:rPr>
            </w:pPr>
            <w:r w:rsidRPr="00BA3705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A5E8A23" wp14:editId="006E988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22225</wp:posOffset>
                      </wp:positionV>
                      <wp:extent cx="2367915" cy="228600"/>
                      <wp:effectExtent l="3810" t="635" r="0" b="8890"/>
                      <wp:wrapNone/>
                      <wp:docPr id="149421704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91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76091">
                                      <a:alpha val="99001"/>
                                    </a:srgbClr>
                                  </a:gs>
                                  <a:gs pos="100000">
                                    <a:srgbClr val="376091">
                                      <a:gamma/>
                                      <a:shade val="96863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451CB" w14:textId="77777777" w:rsidR="003F7406" w:rsidRPr="00D22C33" w:rsidRDefault="0088772D" w:rsidP="00E35EAA">
                                  <w:pPr>
                                    <w:ind w:left="180" w:hanging="180"/>
                                    <w:jc w:val="both"/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DIPLOMA</w:t>
                                  </w:r>
                                  <w:r w:rsidR="003F7406"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Y GRADO ACADÉMICO QUE OTORGA</w:t>
                                  </w:r>
                                </w:p>
                                <w:p w14:paraId="5922B85A" w14:textId="77777777" w:rsidR="003F7406" w:rsidRPr="00D22C33" w:rsidRDefault="003F7406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E8A23" id="Rectangle 19" o:spid="_x0000_s1032" style="position:absolute;margin-left:.2pt;margin-top:1.75pt;width:186.45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" fillcolor="#376091" stroked="f" strokecolor="#f2f2f2" strokeweight="3pt">
                      <v:fill opacity="64881f" color2="#355d8c" rotate="t" focus="100%" type="gradient"/>
                      <v:shadow color="#243f60" opacity=".5" offset="1pt"/>
                      <v:textbox>
                        <w:txbxContent>
                          <w:p w14:paraId="33E451CB" w14:textId="77777777" w:rsidR="003F7406" w:rsidRPr="00D22C33" w:rsidRDefault="0088772D" w:rsidP="00E35EAA">
                            <w:pPr>
                              <w:ind w:left="180" w:hanging="180"/>
                              <w:jc w:val="both"/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DIPLOMA</w:t>
                            </w:r>
                            <w:r w:rsidR="003F7406"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Y GRADO ACADÉMICO QUE OTORGA</w:t>
                            </w:r>
                          </w:p>
                          <w:p w14:paraId="5922B85A" w14:textId="77777777" w:rsidR="003F7406" w:rsidRPr="00D22C33" w:rsidRDefault="003F7406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12157" w:rsidRPr="00BA3705">
              <w:rPr>
                <w:color w:val="FFFFFF"/>
                <w:sz w:val="22"/>
                <w:szCs w:val="22"/>
              </w:rPr>
              <w:tab/>
            </w:r>
          </w:p>
          <w:p w14:paraId="4E2DB73E" w14:textId="77777777" w:rsidR="007A2174" w:rsidRDefault="007A2174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</w:p>
          <w:p w14:paraId="4ADBB1B8" w14:textId="77777777" w:rsidR="001614B7" w:rsidRPr="008118A8" w:rsidRDefault="001614B7" w:rsidP="008166CB">
            <w:pPr>
              <w:tabs>
                <w:tab w:val="left" w:pos="3315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8118A8">
              <w:rPr>
                <w:rFonts w:ascii="Arial Narrow" w:hAnsi="Arial Narrow"/>
                <w:b/>
                <w:sz w:val="20"/>
                <w:szCs w:val="20"/>
              </w:rPr>
              <w:t>.....................................................................................</w:t>
            </w:r>
            <w:r w:rsidR="0011320E">
              <w:rPr>
                <w:rFonts w:ascii="Arial Narrow" w:hAnsi="Arial Narrow"/>
                <w:b/>
                <w:sz w:val="20"/>
                <w:szCs w:val="20"/>
              </w:rPr>
              <w:t>.........................................</w:t>
            </w:r>
            <w:r w:rsidRPr="008118A8">
              <w:rPr>
                <w:rFonts w:ascii="Arial Narrow" w:hAnsi="Arial Narrow"/>
                <w:b/>
                <w:sz w:val="20"/>
                <w:szCs w:val="20"/>
              </w:rPr>
              <w:t>............................................................................................................</w:t>
            </w:r>
          </w:p>
          <w:p w14:paraId="693DC4C5" w14:textId="488DE1A6" w:rsidR="00841B64" w:rsidRPr="00BA3705" w:rsidRDefault="00D35039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  <w:r w:rsidRPr="00BA3705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7E63BE7" wp14:editId="5C0F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55245</wp:posOffset>
                      </wp:positionV>
                      <wp:extent cx="1875155" cy="228600"/>
                      <wp:effectExtent l="0" t="0" r="0" b="4445"/>
                      <wp:wrapNone/>
                      <wp:docPr id="16246350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515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76091"/>
                                  </a:gs>
                                  <a:gs pos="100000">
                                    <a:srgbClr val="376091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035C3A" w14:textId="77777777" w:rsidR="003F7406" w:rsidRPr="00D22C33" w:rsidRDefault="003F7406" w:rsidP="00841B64">
                                  <w:pPr>
                                    <w:ind w:left="180" w:hanging="180"/>
                                    <w:jc w:val="both"/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PERFIL DE LOS POSTULANTES</w:t>
                                  </w:r>
                                </w:p>
                                <w:p w14:paraId="66F60824" w14:textId="77777777" w:rsidR="003F7406" w:rsidRPr="00D22C33" w:rsidRDefault="003F7406" w:rsidP="00841B64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63BE7" id="Rectangle 23" o:spid="_x0000_s1033" style="position:absolute;margin-left:.3pt;margin-top:4.35pt;width:147.65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" fillcolor="#376091" stroked="f" strokecolor="#f2f2f2" strokeweight="3pt">
                      <v:fill color2="#325783" rotate="t" focus="100%" type="gradient"/>
                      <v:shadow color="#243f60" opacity=".5" offset="1pt"/>
                      <v:textbox>
                        <w:txbxContent>
                          <w:p w14:paraId="47035C3A" w14:textId="77777777" w:rsidR="003F7406" w:rsidRPr="00D22C33" w:rsidRDefault="003F7406" w:rsidP="00841B64">
                            <w:pPr>
                              <w:ind w:left="180" w:hanging="180"/>
                              <w:jc w:val="both"/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PERFIL DE LOS POSTULANTES</w:t>
                            </w:r>
                          </w:p>
                          <w:p w14:paraId="66F60824" w14:textId="77777777" w:rsidR="003F7406" w:rsidRPr="00D22C33" w:rsidRDefault="003F7406" w:rsidP="00841B64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B2AD1C" w14:textId="77777777" w:rsidR="00841B64" w:rsidRPr="00BA3705" w:rsidRDefault="00841B64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</w:p>
          <w:p w14:paraId="3EA7C218" w14:textId="77777777" w:rsidR="00841B64" w:rsidRPr="008118A8" w:rsidRDefault="001614B7" w:rsidP="008166CB">
            <w:pPr>
              <w:tabs>
                <w:tab w:val="left" w:pos="3315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8A8">
              <w:rPr>
                <w:rFonts w:ascii="Arial Narrow" w:hAnsi="Arial Narrow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CDF208" w14:textId="3FEC6858" w:rsidR="00EE6F76" w:rsidRPr="00BA3705" w:rsidRDefault="00D35039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  <w:r w:rsidRPr="00BA3705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694E8EE" wp14:editId="4C3FA01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44450</wp:posOffset>
                      </wp:positionV>
                      <wp:extent cx="1828800" cy="228600"/>
                      <wp:effectExtent l="3810" t="0" r="0" b="2540"/>
                      <wp:wrapNone/>
                      <wp:docPr id="1647256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76091"/>
                                  </a:gs>
                                  <a:gs pos="100000">
                                    <a:srgbClr val="376091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C5791AC" w14:textId="77777777" w:rsidR="003F7406" w:rsidRPr="00D22C33" w:rsidRDefault="003F7406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PERFIL DEL POSTGRADUADO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4E8EE" id="Rectangle 21" o:spid="_x0000_s1034" style="position:absolute;margin-left:.2pt;margin-top:3.5pt;width:2in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" fillcolor="#376091" stroked="f" strokecolor="#f2f2f2" strokeweight="3pt">
                      <v:fill color2="#325783" rotate="t" focus="100%" type="gradient"/>
                      <v:shadow color="#243f60" opacity=".5" offset="1pt"/>
                      <v:textbox>
                        <w:txbxContent>
                          <w:p w14:paraId="1C5791AC" w14:textId="77777777" w:rsidR="003F7406" w:rsidRPr="00D22C33" w:rsidRDefault="003F7406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PERFIL DEL POSTGRADUADO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CAE92F" w14:textId="77777777" w:rsidR="00EE6F76" w:rsidRPr="00BA3705" w:rsidRDefault="00EE6F76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</w:p>
          <w:p w14:paraId="22608678" w14:textId="77777777" w:rsidR="00841B64" w:rsidRPr="008118A8" w:rsidRDefault="001614B7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  <w:r w:rsidRPr="008118A8">
              <w:rPr>
                <w:rFonts w:ascii="Arial Narrow" w:hAnsi="Arial Narrow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C136DA0" w14:textId="2894E592" w:rsidR="00EE6F76" w:rsidRPr="00BA3705" w:rsidRDefault="00D35039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  <w:r w:rsidRPr="00BA3705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9B8CE67" wp14:editId="47948A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53975</wp:posOffset>
                      </wp:positionV>
                      <wp:extent cx="2737485" cy="228600"/>
                      <wp:effectExtent l="3810" t="635" r="1905" b="0"/>
                      <wp:wrapNone/>
                      <wp:docPr id="53805700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748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45C8C"/>
                                  </a:gs>
                                  <a:gs pos="100000">
                                    <a:srgbClr val="345C8C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9C20CA" w14:textId="77777777" w:rsidR="003F7406" w:rsidRPr="001F4E4F" w:rsidRDefault="004A4CE5" w:rsidP="001F4E4F">
                                  <w:pPr>
                                    <w:shd w:val="clear" w:color="auto" w:fill="92D050"/>
                                    <w:ind w:left="180" w:hanging="18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F4E4F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ESTRUCTURA O MALLA CURRICULAR DEL PROGRAMA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8CE67" id="Rectangle 22" o:spid="_x0000_s1035" style="position:absolute;margin-left:.2pt;margin-top:4.25pt;width:215.55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" fillcolor="#345c8c" stroked="f" strokecolor="#f2f2f2" strokeweight="3pt">
                      <v:fill color2="#2f537e" rotate="t" focus="100%" type="gradient"/>
                      <v:shadow color="#243f60" opacity=".5" offset="1pt"/>
                      <v:textbox>
                        <w:txbxContent>
                          <w:p w14:paraId="439C20CA" w14:textId="77777777" w:rsidR="003F7406" w:rsidRPr="001F4E4F" w:rsidRDefault="004A4CE5" w:rsidP="001F4E4F">
                            <w:pPr>
                              <w:shd w:val="clear" w:color="auto" w:fill="92D050"/>
                              <w:ind w:left="180" w:hanging="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F4E4F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ESTRUCTURA O MALLA CURRICULAR DEL PROGRAMA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6190A1" w14:textId="77777777" w:rsidR="00EE6F76" w:rsidRPr="00BA3705" w:rsidRDefault="00EE6F76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</w:p>
          <w:p w14:paraId="79F653EA" w14:textId="1183D560" w:rsidR="00CF3B2A" w:rsidRDefault="00D35039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1D2F407" wp14:editId="1897C596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141605</wp:posOffset>
                      </wp:positionV>
                      <wp:extent cx="1828800" cy="228600"/>
                      <wp:effectExtent l="3810" t="0" r="0" b="0"/>
                      <wp:wrapNone/>
                      <wp:docPr id="15632255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76091"/>
                                  </a:gs>
                                  <a:gs pos="100000">
                                    <a:srgbClr val="376091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271887" w14:textId="77777777" w:rsidR="00CF3B2A" w:rsidRPr="00D22C33" w:rsidRDefault="00CF3B2A" w:rsidP="00CF3B2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1F4E4F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  <w:shd w:val="clear" w:color="auto" w:fill="92D050"/>
                                    </w:rPr>
                                    <w:t xml:space="preserve">PLANTEL DOCENTE </w:t>
                                  </w: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POSTGRADUADO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2F407" id="_x0000_s1036" style="position:absolute;margin-left:3.95pt;margin-top:11.15pt;width:2in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" fillcolor="#376091" stroked="f" strokecolor="#f2f2f2" strokeweight="3pt">
                      <v:fill color2="#325783" rotate="t" focus="100%" type="gradient"/>
                      <v:shadow color="#243f60" opacity=".5" offset="1pt"/>
                      <v:textbox>
                        <w:txbxContent>
                          <w:p w14:paraId="1A271887" w14:textId="77777777" w:rsidR="00CF3B2A" w:rsidRPr="00D22C33" w:rsidRDefault="00CF3B2A" w:rsidP="00CF3B2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F4E4F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shd w:val="clear" w:color="auto" w:fill="92D050"/>
                              </w:rPr>
                              <w:t xml:space="preserve">PLANTEL DOCENTE </w:t>
                            </w: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POSTGRADUADO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14B7" w:rsidRPr="008118A8">
              <w:rPr>
                <w:rFonts w:ascii="Arial Narrow" w:hAnsi="Arial Narrow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614B7" w:rsidRPr="001614B7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9FE39A1" w14:textId="77777777" w:rsidR="00CF3B2A" w:rsidRDefault="00CF3B2A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</w:p>
          <w:p w14:paraId="28F5DEFC" w14:textId="77777777" w:rsidR="00CF3B2A" w:rsidRDefault="00CF3B2A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</w:p>
          <w:p w14:paraId="7B782902" w14:textId="77777777" w:rsidR="00CF3B2A" w:rsidRPr="00CF3B2A" w:rsidRDefault="00CF3B2A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……………………………………………………………………………………………………………………………………………………………………………..</w:t>
            </w:r>
          </w:p>
          <w:p w14:paraId="4BCA2C29" w14:textId="4B46243D" w:rsidR="001614B7" w:rsidRDefault="00D35039" w:rsidP="008166CB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8118A8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4E86344" wp14:editId="1B4899E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25400</wp:posOffset>
                      </wp:positionV>
                      <wp:extent cx="1875155" cy="228600"/>
                      <wp:effectExtent l="0" t="0" r="0" b="0"/>
                      <wp:wrapNone/>
                      <wp:docPr id="63465562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515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76091"/>
                                  </a:gs>
                                  <a:gs pos="100000">
                                    <a:srgbClr val="376091">
                                      <a:gamma/>
                                      <a:tint val="98039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871A76" w14:textId="77777777" w:rsidR="003F7406" w:rsidRPr="00D22C33" w:rsidRDefault="003F7406" w:rsidP="00E35EAA">
                                  <w:pPr>
                                    <w:ind w:left="180" w:hanging="180"/>
                                    <w:jc w:val="both"/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REQUISITOS DE ADMISIÓN</w:t>
                                  </w:r>
                                </w:p>
                                <w:p w14:paraId="620EF1CA" w14:textId="77777777" w:rsidR="003F7406" w:rsidRPr="00D22C33" w:rsidRDefault="003F7406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86344" id="Rectangle 24" o:spid="_x0000_s1037" style="position:absolute;margin-left:.3pt;margin-top:2pt;width:147.65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" fillcolor="#376091" stroked="f" strokecolor="#f2f2f2" strokeweight="3pt">
                      <v:fill color2="#3b6393" rotate="t" focus="100%" type="gradient"/>
                      <v:shadow color="#243f60" opacity=".5" offset="1pt"/>
                      <v:textbox>
                        <w:txbxContent>
                          <w:p w14:paraId="28871A76" w14:textId="77777777" w:rsidR="003F7406" w:rsidRPr="00D22C33" w:rsidRDefault="003F7406" w:rsidP="00E35EAA">
                            <w:pPr>
                              <w:ind w:left="180" w:hanging="180"/>
                              <w:jc w:val="both"/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REQUISITOS DE ADMISIÓN</w:t>
                            </w:r>
                          </w:p>
                          <w:p w14:paraId="620EF1CA" w14:textId="77777777" w:rsidR="003F7406" w:rsidRPr="00D22C33" w:rsidRDefault="003F7406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0CF33E" w14:textId="77777777" w:rsidR="008118A8" w:rsidRPr="001614B7" w:rsidRDefault="008118A8" w:rsidP="008166CB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  <w:p w14:paraId="59DC5CE6" w14:textId="77777777" w:rsidR="00DA3DC3" w:rsidRPr="001614B7" w:rsidRDefault="001614B7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75E4D96A" w14:textId="3B68B648" w:rsidR="00EE6F76" w:rsidRPr="00BA3705" w:rsidRDefault="00D35039" w:rsidP="008166CB">
            <w:pPr>
              <w:tabs>
                <w:tab w:val="left" w:pos="3315"/>
              </w:tabs>
              <w:rPr>
                <w:color w:val="FFFFFF"/>
                <w:sz w:val="22"/>
                <w:szCs w:val="22"/>
              </w:rPr>
            </w:pPr>
            <w:r w:rsidRPr="00BA3705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23526C8" wp14:editId="27712A1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36830</wp:posOffset>
                      </wp:positionV>
                      <wp:extent cx="1881505" cy="228600"/>
                      <wp:effectExtent l="3810" t="1905" r="635" b="0"/>
                      <wp:wrapNone/>
                      <wp:docPr id="32693224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1505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15683"/>
                                  </a:gs>
                                  <a:gs pos="100000">
                                    <a:srgbClr val="315683">
                                      <a:gamma/>
                                      <a:tint val="10000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243F6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FECD00" w14:textId="77777777" w:rsidR="003F7406" w:rsidRPr="00D22C33" w:rsidRDefault="003F7406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CRONOGRAMA DE ACTIVIDADES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526C8" id="Rectangle 25" o:spid="_x0000_s1038" style="position:absolute;margin-left:-.55pt;margin-top:2.9pt;width:148.1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" fillcolor="#315683" stroked="f" strokecolor="#243f60" strokeweight="3pt">
                      <v:fill color2="#315683" rotate="t" focus="100%" type="gradient"/>
                      <v:shadow color="#243f60" opacity=".5" offset="1pt"/>
                      <v:textbox>
                        <w:txbxContent>
                          <w:p w14:paraId="35FECD00" w14:textId="77777777" w:rsidR="003F7406" w:rsidRPr="00D22C33" w:rsidRDefault="003F7406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CRONOGRAMA DE ACTIVIDADES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75ACFE" w14:textId="77777777" w:rsidR="00854473" w:rsidRPr="008118A8" w:rsidRDefault="00854473" w:rsidP="003F7406">
            <w:pPr>
              <w:ind w:left="3256" w:hanging="3256"/>
              <w:rPr>
                <w:rFonts w:ascii="Arial Narrow" w:hAnsi="Arial Narrow"/>
                <w:sz w:val="20"/>
                <w:szCs w:val="20"/>
              </w:rPr>
            </w:pPr>
            <w:r w:rsidRPr="000A2066">
              <w:rPr>
                <w:color w:val="FFFFFF"/>
              </w:rPr>
              <w:tab/>
            </w:r>
            <w:r w:rsidR="002572B8">
              <w:rPr>
                <w:color w:val="FFFFFF"/>
              </w:rPr>
              <w:t xml:space="preserve"> </w:t>
            </w:r>
            <w:r w:rsidRPr="008118A8">
              <w:rPr>
                <w:rFonts w:ascii="Arial Narrow" w:hAnsi="Arial Narrow"/>
                <w:sz w:val="20"/>
                <w:szCs w:val="20"/>
              </w:rPr>
              <w:t xml:space="preserve">Publicación de </w:t>
            </w:r>
            <w:smartTag w:uri="urn:schemas-microsoft-com:office:smarttags" w:element="PersonName">
              <w:smartTagPr>
                <w:attr w:name="ProductID" w:val="la Convocatoria"/>
              </w:smartTagPr>
              <w:r w:rsidRPr="008118A8">
                <w:rPr>
                  <w:rFonts w:ascii="Arial Narrow" w:hAnsi="Arial Narrow"/>
                  <w:sz w:val="20"/>
                  <w:szCs w:val="20"/>
                </w:rPr>
                <w:t>la Convocatoria</w:t>
              </w:r>
            </w:smartTag>
            <w:r w:rsidRPr="008118A8">
              <w:rPr>
                <w:rFonts w:ascii="Arial Narrow" w:hAnsi="Arial Narrow"/>
                <w:sz w:val="20"/>
                <w:szCs w:val="20"/>
              </w:rPr>
              <w:t xml:space="preserve"> en un medio de prensa escrito:    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Hasta   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DA3DC3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A3DC3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</w:p>
          <w:p w14:paraId="287A8549" w14:textId="77777777" w:rsidR="003F7406" w:rsidRPr="008118A8" w:rsidRDefault="00483119" w:rsidP="003F7406">
            <w:pPr>
              <w:ind w:left="3256" w:hanging="3256"/>
              <w:rPr>
                <w:rFonts w:ascii="Arial Narrow" w:hAnsi="Arial Narrow"/>
                <w:sz w:val="20"/>
                <w:szCs w:val="20"/>
              </w:rPr>
            </w:pPr>
            <w:r w:rsidRPr="008118A8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3F7406" w:rsidRPr="008118A8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</w:t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 xml:space="preserve">Registro de postulantes: </w:t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ab/>
              <w:t xml:space="preserve">  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 Desde   </w:t>
            </w:r>
            <w:r w:rsidR="00DA3DC3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A3DC3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A3DC3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         </w:t>
            </w:r>
            <w:r w:rsidR="00134B5A" w:rsidRPr="008118A8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Hasta   </w:t>
            </w:r>
            <w:r w:rsidR="00DA3DC3" w:rsidRPr="008118A8">
              <w:rPr>
                <w:rFonts w:ascii="Arial Narrow" w:hAnsi="Arial Narrow"/>
                <w:sz w:val="20"/>
                <w:szCs w:val="20"/>
              </w:rPr>
              <w:t xml:space="preserve"> 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</w:p>
          <w:p w14:paraId="7F580267" w14:textId="77777777" w:rsidR="003F7406" w:rsidRPr="008118A8" w:rsidRDefault="00483119" w:rsidP="003F7406">
            <w:pPr>
              <w:ind w:left="3256" w:hanging="3256"/>
              <w:rPr>
                <w:rFonts w:ascii="Arial Narrow" w:hAnsi="Arial Narrow"/>
                <w:sz w:val="20"/>
                <w:szCs w:val="20"/>
              </w:rPr>
            </w:pPr>
            <w:r w:rsidRPr="008118A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3F7406" w:rsidRPr="008118A8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</w:t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>Inscripción:</w:t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ab/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ab/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        </w:t>
            </w:r>
            <w:r w:rsidR="008118A8">
              <w:rPr>
                <w:rFonts w:ascii="Arial Narrow" w:hAnsi="Arial Narrow"/>
                <w:sz w:val="20"/>
                <w:szCs w:val="20"/>
              </w:rPr>
              <w:t xml:space="preserve">           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Desde  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         </w:t>
            </w:r>
            <w:r w:rsidR="00134B5A" w:rsidRPr="008118A8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Hasta  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 xml:space="preserve"> 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</w:p>
          <w:p w14:paraId="6E613528" w14:textId="77777777" w:rsidR="00F12024" w:rsidRPr="008118A8" w:rsidRDefault="003F7406" w:rsidP="003F7406">
            <w:pPr>
              <w:ind w:left="3256" w:hanging="3256"/>
              <w:rPr>
                <w:rFonts w:ascii="Arial Narrow" w:hAnsi="Arial Narrow"/>
                <w:sz w:val="20"/>
                <w:szCs w:val="20"/>
              </w:rPr>
            </w:pPr>
            <w:r w:rsidRPr="008118A8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</w:t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>Inicio de estudios</w:t>
            </w:r>
            <w:r w:rsidR="00854473" w:rsidRPr="008118A8">
              <w:rPr>
                <w:rFonts w:ascii="Arial Narrow" w:hAnsi="Arial Narrow"/>
                <w:sz w:val="20"/>
                <w:szCs w:val="20"/>
              </w:rPr>
              <w:tab/>
              <w:t xml:space="preserve">  </w:t>
            </w:r>
            <w:r w:rsidRPr="008118A8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8118A8">
              <w:rPr>
                <w:rFonts w:ascii="Arial Narrow" w:hAnsi="Arial Narrow"/>
                <w:sz w:val="20"/>
                <w:szCs w:val="20"/>
              </w:rPr>
              <w:t xml:space="preserve">           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Desde  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         </w:t>
            </w:r>
            <w:r w:rsidR="00134B5A" w:rsidRPr="008118A8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Hasta  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 xml:space="preserve"> 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/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25400" w:rsidRPr="008118A8">
              <w:rPr>
                <w:rFonts w:ascii="Arial Narrow" w:hAnsi="Arial Narrow"/>
                <w:sz w:val="20"/>
                <w:szCs w:val="20"/>
              </w:rPr>
              <w:t>XX</w:t>
            </w:r>
          </w:p>
          <w:p w14:paraId="22413698" w14:textId="7A5F5B61" w:rsidR="00104F60" w:rsidRDefault="00D35039" w:rsidP="00774682">
            <w:pPr>
              <w:ind w:left="3256" w:hanging="3256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C1DA2E5" wp14:editId="4AE6267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86360</wp:posOffset>
                      </wp:positionV>
                      <wp:extent cx="1828800" cy="228600"/>
                      <wp:effectExtent l="6985" t="4445" r="2540" b="5080"/>
                      <wp:wrapNone/>
                      <wp:docPr id="89116543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45C8C">
                                      <a:alpha val="95000"/>
                                    </a:srgbClr>
                                  </a:gs>
                                  <a:gs pos="100000">
                                    <a:srgbClr val="345C8C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CF724C" w14:textId="77777777" w:rsidR="003F7406" w:rsidRPr="00D22C33" w:rsidRDefault="00DD5A4F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DURACIÓN DEL</w:t>
                                  </w:r>
                                  <w:r w:rsidR="003F7406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PROGRAMA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DA2E5" id="Rectangle 28" o:spid="_x0000_s1039" style="position:absolute;left:0;text-align:left;margin-left:1.95pt;margin-top:6.8pt;width:2in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" fillcolor="#345c8c" stroked="f" strokecolor="#f2f2f2" strokeweight="3pt">
                      <v:fill opacity="62259f" color2="#2f537e" rotate="t" focus="100%" type="gradient"/>
                      <v:shadow color="#243f60" opacity=".5" offset="1pt"/>
                      <v:textbox>
                        <w:txbxContent>
                          <w:p w14:paraId="49CF724C" w14:textId="77777777" w:rsidR="003F7406" w:rsidRPr="00D22C33" w:rsidRDefault="00DD5A4F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DURACIÓN DEL</w:t>
                            </w:r>
                            <w:r w:rsidR="003F7406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PROGRAMA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4682" w:rsidRPr="00104F6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3AD830D2" w14:textId="77777777" w:rsidR="003F7406" w:rsidRPr="00BA3705" w:rsidRDefault="00104F60" w:rsidP="00774682">
            <w:pPr>
              <w:ind w:left="3256" w:hanging="3256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</w:t>
            </w:r>
            <w:r w:rsidR="00774682" w:rsidRPr="00104F60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</w:t>
            </w:r>
            <w:r w:rsidR="00F1639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B24C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5400" w:rsidRPr="00BA3705">
              <w:rPr>
                <w:rFonts w:ascii="Arial Narrow" w:hAnsi="Arial Narrow"/>
                <w:sz w:val="20"/>
                <w:szCs w:val="20"/>
              </w:rPr>
              <w:t>…</w:t>
            </w:r>
            <w:r w:rsidR="00F1639F">
              <w:rPr>
                <w:rFonts w:ascii="Arial Narrow" w:hAnsi="Arial Narrow"/>
                <w:sz w:val="20"/>
                <w:szCs w:val="20"/>
              </w:rPr>
              <w:t>…..</w:t>
            </w:r>
            <w:r w:rsidR="00625400" w:rsidRPr="00BA3705">
              <w:rPr>
                <w:rFonts w:ascii="Arial Narrow" w:hAnsi="Arial Narrow"/>
                <w:sz w:val="20"/>
                <w:szCs w:val="20"/>
              </w:rPr>
              <w:t>.</w:t>
            </w:r>
            <w:r w:rsidR="00F163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3DD3" w:rsidRPr="00BA3705">
              <w:rPr>
                <w:rFonts w:ascii="Arial Narrow" w:hAnsi="Arial Narrow"/>
                <w:sz w:val="20"/>
                <w:szCs w:val="20"/>
              </w:rPr>
              <w:t>(</w:t>
            </w:r>
            <w:r w:rsidR="000D0C3D">
              <w:rPr>
                <w:rFonts w:ascii="Arial Narrow" w:hAnsi="Arial Narrow"/>
                <w:sz w:val="20"/>
                <w:szCs w:val="20"/>
              </w:rPr>
              <w:t>en años), (en m</w:t>
            </w:r>
            <w:r w:rsidR="00BB3DD3" w:rsidRPr="00BA3705">
              <w:rPr>
                <w:rFonts w:ascii="Arial Narrow" w:hAnsi="Arial Narrow"/>
                <w:sz w:val="20"/>
                <w:szCs w:val="20"/>
              </w:rPr>
              <w:t>eses)</w:t>
            </w:r>
            <w:r w:rsidR="000D0C3D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BB3DD3" w:rsidRPr="00BA3705">
              <w:rPr>
                <w:rFonts w:ascii="Arial Narrow" w:hAnsi="Arial Narrow"/>
                <w:sz w:val="20"/>
                <w:szCs w:val="20"/>
              </w:rPr>
              <w:t>(</w:t>
            </w:r>
            <w:r w:rsidR="000D0C3D">
              <w:rPr>
                <w:rFonts w:ascii="Arial Narrow" w:hAnsi="Arial Narrow"/>
                <w:sz w:val="20"/>
                <w:szCs w:val="20"/>
              </w:rPr>
              <w:t>o se</w:t>
            </w:r>
            <w:r w:rsidR="00014A24" w:rsidRPr="00BA3705">
              <w:rPr>
                <w:rFonts w:ascii="Arial Narrow" w:hAnsi="Arial Narrow"/>
                <w:sz w:val="20"/>
                <w:szCs w:val="20"/>
              </w:rPr>
              <w:t>mestres</w:t>
            </w:r>
            <w:r w:rsidR="00BB3DD3" w:rsidRPr="00BA3705">
              <w:rPr>
                <w:rFonts w:ascii="Arial Narrow" w:hAnsi="Arial Narrow"/>
                <w:sz w:val="20"/>
                <w:szCs w:val="20"/>
              </w:rPr>
              <w:t>)</w:t>
            </w:r>
            <w:r w:rsidR="00DD7548" w:rsidRPr="00BA3705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DD7548" w:rsidRPr="00BA3705">
              <w:rPr>
                <w:rStyle w:val="Ttulo7Car"/>
                <w:b w:val="0"/>
                <w:i w:val="0"/>
                <w:sz w:val="20"/>
                <w:szCs w:val="20"/>
              </w:rPr>
              <w:t xml:space="preserve">  </w:t>
            </w:r>
            <w:r w:rsidR="00774682" w:rsidRPr="00BA3705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</w:t>
            </w:r>
          </w:p>
          <w:p w14:paraId="12D5CCB2" w14:textId="77777777" w:rsidR="00104F60" w:rsidRDefault="00104F60" w:rsidP="008166CB">
            <w:pPr>
              <w:tabs>
                <w:tab w:val="left" w:pos="3315"/>
              </w:tabs>
            </w:pPr>
          </w:p>
          <w:p w14:paraId="2F1A8B6D" w14:textId="04B7BC5A" w:rsidR="00EE6F76" w:rsidRPr="00774682" w:rsidRDefault="00D35039" w:rsidP="008166CB">
            <w:pPr>
              <w:tabs>
                <w:tab w:val="left" w:pos="3315"/>
              </w:tabs>
              <w:rPr>
                <w:sz w:val="6"/>
                <w:szCs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7FEF5AB" wp14:editId="07633A14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1905</wp:posOffset>
                      </wp:positionV>
                      <wp:extent cx="1828800" cy="228600"/>
                      <wp:effectExtent l="0" t="635" r="2540" b="0"/>
                      <wp:wrapNone/>
                      <wp:docPr id="34229970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15683"/>
                                  </a:gs>
                                  <a:gs pos="100000">
                                    <a:srgbClr val="315683">
                                      <a:gamma/>
                                      <a:tint val="10000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F8E1F3" w14:textId="77777777" w:rsidR="003F7406" w:rsidRPr="00D22C33" w:rsidRDefault="003F7406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HORARIOS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EF5AB" id="Rectangle 29" o:spid="_x0000_s1040" style="position:absolute;margin-left:4.2pt;margin-top:.15pt;width:2in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" fillcolor="#315683" stroked="f" strokecolor="#f2f2f2" strokeweight="3pt">
                      <v:fill color2="#315683" rotate="t" focus="100%" type="gradient"/>
                      <v:shadow color="#243f60" opacity=".5" offset="1pt"/>
                      <v:textbox>
                        <w:txbxContent>
                          <w:p w14:paraId="36F8E1F3" w14:textId="77777777" w:rsidR="003F7406" w:rsidRPr="00D22C33" w:rsidRDefault="003F7406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HORARIOS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4682">
              <w:t xml:space="preserve"> </w:t>
            </w:r>
            <w:r w:rsidR="00774682" w:rsidRPr="00774682">
              <w:rPr>
                <w:sz w:val="6"/>
                <w:szCs w:val="6"/>
              </w:rPr>
              <w:t xml:space="preserve">                                                                           </w:t>
            </w:r>
          </w:p>
          <w:p w14:paraId="2863A85F" w14:textId="77777777" w:rsidR="00EE6F76" w:rsidRPr="008118A8" w:rsidRDefault="00854473" w:rsidP="008166CB">
            <w:pPr>
              <w:tabs>
                <w:tab w:val="left" w:pos="3315"/>
              </w:tabs>
              <w:rPr>
                <w:rFonts w:ascii="Arial Narrow" w:hAnsi="Arial Narrow"/>
                <w:sz w:val="20"/>
                <w:szCs w:val="20"/>
              </w:rPr>
            </w:pPr>
            <w:r w:rsidRPr="000A2066">
              <w:rPr>
                <w:color w:val="FFFFFF"/>
              </w:rPr>
              <w:tab/>
            </w:r>
            <w:r w:rsidR="00BA3705" w:rsidRPr="008118A8">
              <w:rPr>
                <w:rFonts w:ascii="Arial Narrow" w:hAnsi="Arial Narrow"/>
              </w:rPr>
              <w:t>...........................................................................................</w:t>
            </w:r>
          </w:p>
          <w:p w14:paraId="123EFAD6" w14:textId="77777777" w:rsidR="00104F60" w:rsidRPr="00104F60" w:rsidRDefault="00104F60" w:rsidP="008166CB">
            <w:pPr>
              <w:tabs>
                <w:tab w:val="left" w:pos="3315"/>
              </w:tabs>
              <w:rPr>
                <w:color w:val="FFFFFF"/>
                <w:sz w:val="18"/>
                <w:szCs w:val="18"/>
              </w:rPr>
            </w:pPr>
          </w:p>
          <w:p w14:paraId="1529B1AC" w14:textId="05196674" w:rsidR="00104F60" w:rsidRPr="00104F60" w:rsidRDefault="00D35039" w:rsidP="00104F60">
            <w:pPr>
              <w:tabs>
                <w:tab w:val="left" w:pos="3315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B239017" wp14:editId="304C95BE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-3175</wp:posOffset>
                      </wp:positionV>
                      <wp:extent cx="1828800" cy="276225"/>
                      <wp:effectExtent l="0" t="3175" r="635" b="0"/>
                      <wp:wrapNone/>
                      <wp:docPr id="70549658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45C8C"/>
                                  </a:gs>
                                  <a:gs pos="100000">
                                    <a:srgbClr val="345C8C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89DC22" w14:textId="77777777" w:rsidR="003F7406" w:rsidRPr="00D22C33" w:rsidRDefault="003F7406" w:rsidP="00E35EAA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NÚMERO DE PLAZAS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39017" id="Rectangle 30" o:spid="_x0000_s1041" style="position:absolute;margin-left:3.6pt;margin-top:-.25pt;width:2in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" fillcolor="#345c8c" stroked="f" strokecolor="#f2f2f2" strokeweight="3pt">
                      <v:fill color2="#2f537e" rotate="t" focus="100%" type="gradient"/>
                      <v:shadow color="#243f60" opacity=".5" offset="1pt"/>
                      <v:textbox>
                        <w:txbxContent>
                          <w:p w14:paraId="0E89DC22" w14:textId="77777777" w:rsidR="003F7406" w:rsidRPr="00D22C33" w:rsidRDefault="003F7406" w:rsidP="00E35EAA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NÚMERO DE PLAZAS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4682">
              <w:rPr>
                <w:rFonts w:ascii="Arial Narrow" w:hAnsi="Arial Narrow"/>
                <w:sz w:val="28"/>
                <w:szCs w:val="28"/>
              </w:rPr>
              <w:t xml:space="preserve">….                                              </w:t>
            </w:r>
            <w:r w:rsidR="00BA370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BA3705">
              <w:rPr>
                <w:rFonts w:ascii="Arial Narrow" w:hAnsi="Arial Narrow"/>
                <w:sz w:val="20"/>
                <w:szCs w:val="20"/>
              </w:rPr>
              <w:t>…………</w:t>
            </w:r>
          </w:p>
          <w:p w14:paraId="7B91C35C" w14:textId="77777777" w:rsidR="00104F60" w:rsidRDefault="00104F60" w:rsidP="00104F60">
            <w:pPr>
              <w:pStyle w:val="Ttulo7"/>
              <w:ind w:left="3060" w:hanging="3060"/>
              <w:rPr>
                <w:color w:val="FFFFFF"/>
              </w:rPr>
            </w:pPr>
          </w:p>
          <w:p w14:paraId="2200A340" w14:textId="0A35FD2D" w:rsidR="00625400" w:rsidRDefault="00D35039" w:rsidP="00DD7548">
            <w:pPr>
              <w:tabs>
                <w:tab w:val="left" w:pos="4932"/>
              </w:tabs>
              <w:ind w:left="3060" w:hanging="3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5B9C91" wp14:editId="75D5128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115570</wp:posOffset>
                      </wp:positionV>
                      <wp:extent cx="1828800" cy="228600"/>
                      <wp:effectExtent l="2540" t="4445" r="6985" b="5080"/>
                      <wp:wrapNone/>
                      <wp:docPr id="90001464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2B4C73">
                                      <a:alpha val="98000"/>
                                    </a:srgbClr>
                                  </a:gs>
                                  <a:gs pos="100000">
                                    <a:srgbClr val="2B4C73">
                                      <a:gamma/>
                                      <a:tint val="100000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87AE830" w14:textId="77777777" w:rsidR="003F7406" w:rsidRPr="00D22C33" w:rsidRDefault="003F7406" w:rsidP="007A2174">
                                  <w:pP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COSTO</w:t>
                                  </w:r>
                                  <w:r w:rsidR="00EE47FD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 EN BOLIVIANOS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B9C91" id="Rectangle 32" o:spid="_x0000_s1042" style="position:absolute;left:0;text-align:left;margin-left:3.85pt;margin-top:9.1pt;width:2in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" fillcolor="#2b4c73" stroked="f" strokecolor="#f2f2f2" strokeweight="3pt">
                      <v:fill opacity="64225f" color2="#2b4c73" rotate="t" focus="100%" type="gradient"/>
                      <v:shadow color="#243f60" opacity=".5" offset="1pt"/>
                      <v:textbox>
                        <w:txbxContent>
                          <w:p w14:paraId="687AE830" w14:textId="77777777" w:rsidR="003F7406" w:rsidRPr="00D22C33" w:rsidRDefault="003F7406" w:rsidP="007A2174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COSTO</w:t>
                            </w:r>
                            <w:r w:rsidR="00EE47FD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 xml:space="preserve"> EN BOLIVIANOS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54473" w:rsidRPr="00167E88">
              <w:tab/>
            </w:r>
            <w:r w:rsidR="00DD7548">
              <w:t xml:space="preserve">    </w:t>
            </w:r>
          </w:p>
          <w:p w14:paraId="0D83876C" w14:textId="77777777" w:rsidR="00DD7548" w:rsidRPr="008118A8" w:rsidRDefault="00625400" w:rsidP="009B24CF">
            <w:pPr>
              <w:tabs>
                <w:tab w:val="left" w:pos="4932"/>
              </w:tabs>
              <w:ind w:left="3400" w:hanging="3060"/>
              <w:rPr>
                <w:rFonts w:ascii="Arial Narrow" w:hAnsi="Arial Narrow"/>
                <w:sz w:val="20"/>
                <w:szCs w:val="20"/>
              </w:rPr>
            </w:pPr>
            <w:r>
              <w:t xml:space="preserve">                                                  </w:t>
            </w:r>
            <w:r w:rsidR="0011320E">
              <w:rPr>
                <w:rFonts w:ascii="Arial Narrow" w:hAnsi="Arial Narrow"/>
                <w:sz w:val="20"/>
                <w:szCs w:val="20"/>
              </w:rPr>
              <w:t xml:space="preserve">Costo Matricula:     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0</w:t>
            </w:r>
            <w:r w:rsidR="00583142" w:rsidRPr="008118A8">
              <w:rPr>
                <w:rFonts w:ascii="Arial Narrow" w:hAnsi="Arial Narrow"/>
                <w:sz w:val="20"/>
                <w:szCs w:val="20"/>
              </w:rPr>
              <w:t>.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0</w:t>
            </w:r>
            <w:r w:rsidR="00583142" w:rsidRPr="008118A8">
              <w:rPr>
                <w:rFonts w:ascii="Arial Narrow" w:hAnsi="Arial Narrow"/>
                <w:sz w:val="20"/>
                <w:szCs w:val="20"/>
              </w:rPr>
              <w:t>0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 Bs/año </w:t>
            </w:r>
          </w:p>
          <w:p w14:paraId="09EF046B" w14:textId="77777777" w:rsidR="00DD7548" w:rsidRPr="008118A8" w:rsidRDefault="009B24CF" w:rsidP="009B24CF">
            <w:pPr>
              <w:ind w:left="3400" w:hanging="30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</w:t>
            </w:r>
            <w:r w:rsidR="004C10D9">
              <w:rPr>
                <w:rFonts w:ascii="Arial Narrow" w:hAnsi="Arial Narrow"/>
                <w:sz w:val="20"/>
                <w:szCs w:val="20"/>
              </w:rPr>
              <w:t xml:space="preserve">Costo Colegiatura:      </w:t>
            </w:r>
            <w:r w:rsidR="00583142" w:rsidRPr="008118A8">
              <w:rPr>
                <w:rFonts w:ascii="Arial Narrow" w:hAnsi="Arial Narrow"/>
                <w:sz w:val="20"/>
                <w:szCs w:val="20"/>
              </w:rPr>
              <w:t>0.00</w:t>
            </w:r>
            <w:r w:rsidR="004C10D9">
              <w:rPr>
                <w:rFonts w:ascii="Arial Narrow" w:hAnsi="Arial Narrow"/>
                <w:sz w:val="20"/>
                <w:szCs w:val="20"/>
              </w:rPr>
              <w:t xml:space="preserve"> Bs.</w:t>
            </w:r>
          </w:p>
          <w:p w14:paraId="3189299B" w14:textId="77777777" w:rsidR="00BB3DD3" w:rsidRPr="008118A8" w:rsidRDefault="009B24CF" w:rsidP="009B24C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             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 xml:space="preserve">Modalidad de Pago: </w:t>
            </w:r>
            <w:bookmarkStart w:id="0" w:name="Texto41"/>
            <w:r w:rsidR="00CB74B5" w:rsidRPr="008118A8">
              <w:rPr>
                <w:rFonts w:ascii="Arial Narrow" w:hAnsi="Arial Narrow"/>
                <w:sz w:val="20"/>
                <w:szCs w:val="20"/>
              </w:rPr>
              <w:t xml:space="preserve">Inscripción 20%, el saldo en </w:t>
            </w:r>
            <w:r w:rsidR="00DD7548" w:rsidRPr="008118A8">
              <w:rPr>
                <w:rFonts w:ascii="Arial Narrow" w:hAnsi="Arial Narrow"/>
                <w:sz w:val="20"/>
                <w:szCs w:val="20"/>
              </w:rPr>
              <w:t>cuotas mensuales</w:t>
            </w:r>
            <w:bookmarkEnd w:id="0"/>
            <w:r w:rsidR="00B9376C" w:rsidRPr="008118A8">
              <w:rPr>
                <w:rFonts w:ascii="Arial Narrow" w:hAnsi="Arial Narrow"/>
                <w:sz w:val="20"/>
                <w:szCs w:val="20"/>
              </w:rPr>
              <w:t>, etc.</w:t>
            </w:r>
            <w:r w:rsidR="00FC1D05" w:rsidRPr="008118A8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  <w:p w14:paraId="760DE3A4" w14:textId="6F8B1B53" w:rsidR="000073C0" w:rsidRDefault="00D35039" w:rsidP="00DD7548">
            <w:pPr>
              <w:ind w:left="3060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B925B30" wp14:editId="31DC67E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41910</wp:posOffset>
                      </wp:positionV>
                      <wp:extent cx="1825625" cy="246380"/>
                      <wp:effectExtent l="0" t="635" r="3810" b="635"/>
                      <wp:wrapNone/>
                      <wp:docPr id="22654054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5625" cy="24638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45C8C"/>
                                  </a:gs>
                                  <a:gs pos="100000">
                                    <a:srgbClr val="345C8C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B1EF75" w14:textId="77777777" w:rsidR="003F7406" w:rsidRPr="00D22C33" w:rsidRDefault="003F7406" w:rsidP="007A2174">
                                  <w:pPr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NOMBRE DEL CO</w:t>
                                  </w:r>
                                  <w:r w:rsidR="00134B5A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D22C33">
                                    <w:rPr>
                                      <w:rFonts w:ascii="Arial Narrow" w:hAnsi="Arial Narrow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RDINADOR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25B30" id="Rectangle 33" o:spid="_x0000_s1043" style="position:absolute;left:0;text-align:left;margin-left:3.6pt;margin-top:3.3pt;width:143.75pt;height:1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" fillcolor="#345c8c" stroked="f" strokecolor="#f2f2f2" strokeweight="3pt">
                      <v:fill color2="#2f537e" rotate="t" focus="100%" type="gradient"/>
                      <v:shadow color="#243f60" opacity=".5" offset="1pt"/>
                      <v:textbox>
                        <w:txbxContent>
                          <w:p w14:paraId="4CB1EF75" w14:textId="77777777" w:rsidR="003F7406" w:rsidRPr="00D22C33" w:rsidRDefault="003F7406" w:rsidP="007A2174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NOMBRE DEL CO</w:t>
                            </w:r>
                            <w:r w:rsidR="00134B5A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O</w:t>
                            </w:r>
                            <w:r w:rsidRPr="00D22C33">
                              <w:rPr>
                                <w:rFonts w:ascii="Arial Narrow" w:hAnsi="Arial Narrow"/>
                                <w:b/>
                                <w:color w:val="FFFFFF"/>
                                <w:sz w:val="18"/>
                                <w:szCs w:val="18"/>
                              </w:rPr>
                              <w:t>RDINADOR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C1D05" w:rsidRPr="00167E88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14:paraId="0DE2FD99" w14:textId="77777777" w:rsidR="00104F60" w:rsidRPr="008118A8" w:rsidRDefault="000073C0" w:rsidP="000073C0">
            <w:pPr>
              <w:ind w:left="3060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Pr="008118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D450B" w:rsidRPr="008118A8">
              <w:rPr>
                <w:rFonts w:ascii="Arial Narrow" w:hAnsi="Arial Narrow"/>
                <w:sz w:val="20"/>
                <w:szCs w:val="20"/>
              </w:rPr>
              <w:t>……………</w:t>
            </w:r>
            <w:r w:rsidR="00F1639F" w:rsidRPr="008118A8">
              <w:rPr>
                <w:rFonts w:ascii="Arial Narrow" w:hAnsi="Arial Narrow"/>
                <w:sz w:val="20"/>
                <w:szCs w:val="20"/>
              </w:rPr>
              <w:t>……………</w:t>
            </w:r>
            <w:r w:rsidR="00515F6E">
              <w:rPr>
                <w:rFonts w:ascii="Arial Narrow" w:hAnsi="Arial Narrow"/>
                <w:sz w:val="20"/>
                <w:szCs w:val="20"/>
              </w:rPr>
              <w:t>………………………………  Teléfono</w:t>
            </w:r>
            <w:r w:rsidR="00ED1690">
              <w:rPr>
                <w:rFonts w:ascii="Arial Narrow" w:hAnsi="Arial Narrow"/>
                <w:sz w:val="20"/>
                <w:szCs w:val="20"/>
              </w:rPr>
              <w:t xml:space="preserve"> móvil Whatsapp</w:t>
            </w:r>
            <w:r w:rsidR="00515F6E">
              <w:rPr>
                <w:rFonts w:ascii="Arial Narrow" w:hAnsi="Arial Narrow"/>
                <w:sz w:val="20"/>
                <w:szCs w:val="20"/>
              </w:rPr>
              <w:t>:    …………………….</w:t>
            </w:r>
          </w:p>
          <w:p w14:paraId="5827832A" w14:textId="77777777" w:rsidR="00BB3DD3" w:rsidRDefault="00BB3DD3" w:rsidP="008166CB">
            <w:pPr>
              <w:pStyle w:val="Ttulo7"/>
              <w:ind w:left="3060" w:hanging="3060"/>
            </w:pPr>
          </w:p>
          <w:p w14:paraId="7EDFBF04" w14:textId="1409E2BD" w:rsidR="00774682" w:rsidRDefault="00D35039" w:rsidP="008166CB">
            <w:pPr>
              <w:pStyle w:val="Ttulo7"/>
              <w:ind w:left="3060" w:hanging="30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8C12B96" wp14:editId="5499316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112395</wp:posOffset>
                      </wp:positionV>
                      <wp:extent cx="1877060" cy="228600"/>
                      <wp:effectExtent l="0" t="0" r="0" b="1905"/>
                      <wp:wrapNone/>
                      <wp:docPr id="205954663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7060" cy="228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76091"/>
                                  </a:gs>
                                  <a:gs pos="100000">
                                    <a:srgbClr val="376091">
                                      <a:gamma/>
                                      <a:shade val="90196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525A8C" w14:textId="77777777" w:rsidR="003F7406" w:rsidRPr="009A2565" w:rsidRDefault="00CF3B2A" w:rsidP="001F4E4F">
                                  <w:pPr>
                                    <w:shd w:val="clear" w:color="auto" w:fill="92D050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A2565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CONTACTO Y </w:t>
                                  </w:r>
                                  <w:r w:rsidR="00DD5A4F" w:rsidRPr="009A2565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MAYOR INFORMACION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12B96" id="Rectangle 35" o:spid="_x0000_s1044" style="position:absolute;left:0;text-align:left;margin-left:3.6pt;margin-top:8.85pt;width:147.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" fillcolor="#376091" stroked="f" strokecolor="#f2f2f2" strokeweight="3pt">
                      <v:fill color2="#325783" rotate="t" focus="100%" type="gradient"/>
                      <v:shadow color="#243f60" opacity=".5" offset="1pt"/>
                      <v:textbox>
                        <w:txbxContent>
                          <w:p w14:paraId="61525A8C" w14:textId="77777777" w:rsidR="003F7406" w:rsidRPr="009A2565" w:rsidRDefault="00CF3B2A" w:rsidP="001F4E4F">
                            <w:pPr>
                              <w:shd w:val="clear" w:color="auto" w:fill="92D050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9A2565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CONTACTO Y </w:t>
                            </w:r>
                            <w:r w:rsidR="00DD5A4F" w:rsidRPr="009A2565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MAYOR INFORMACION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AFF7B5" w14:textId="77777777" w:rsidR="000073C0" w:rsidRPr="00515F6E" w:rsidRDefault="00854473" w:rsidP="000073C0">
            <w:pPr>
              <w:pStyle w:val="Ttulo7"/>
              <w:ind w:left="3060" w:hanging="3060"/>
              <w:rPr>
                <w:rFonts w:cs="Arial"/>
                <w:b w:val="0"/>
                <w:i w:val="0"/>
                <w:szCs w:val="20"/>
              </w:rPr>
            </w:pPr>
            <w:r>
              <w:tab/>
            </w:r>
            <w:r w:rsidR="00302A96">
              <w:t xml:space="preserve">   </w:t>
            </w:r>
            <w:r w:rsidR="002572B8" w:rsidRPr="00515F6E">
              <w:rPr>
                <w:rFonts w:cs="Arial"/>
                <w:szCs w:val="20"/>
              </w:rPr>
              <w:t xml:space="preserve"> </w:t>
            </w:r>
            <w:r w:rsidR="009B24CF">
              <w:rPr>
                <w:rFonts w:cs="Arial"/>
                <w:szCs w:val="20"/>
              </w:rPr>
              <w:t xml:space="preserve">   </w:t>
            </w:r>
            <w:r w:rsidR="00625400" w:rsidRPr="00515F6E">
              <w:rPr>
                <w:rFonts w:cs="Arial"/>
                <w:b w:val="0"/>
                <w:i w:val="0"/>
                <w:szCs w:val="20"/>
              </w:rPr>
              <w:t>Dirección</w:t>
            </w:r>
            <w:r w:rsidR="00625400" w:rsidRPr="00515F6E">
              <w:rPr>
                <w:rFonts w:cs="Arial"/>
                <w:b w:val="0"/>
                <w:i w:val="0"/>
                <w:szCs w:val="20"/>
                <w:lang w:val="pt-BR"/>
              </w:rPr>
              <w:t>:</w:t>
            </w:r>
            <w:r w:rsidR="00625400" w:rsidRPr="00515F6E">
              <w:rPr>
                <w:rFonts w:cs="Arial"/>
                <w:b w:val="0"/>
                <w:i w:val="0"/>
                <w:szCs w:val="20"/>
              </w:rPr>
              <w:t xml:space="preserve">      Avenida</w:t>
            </w:r>
            <w:r w:rsidR="000073C0" w:rsidRPr="00515F6E">
              <w:rPr>
                <w:rFonts w:cs="Arial"/>
                <w:b w:val="0"/>
                <w:i w:val="0"/>
                <w:szCs w:val="20"/>
              </w:rPr>
              <w:t xml:space="preserve"> / Calle:</w:t>
            </w:r>
            <w:r w:rsidR="002D450B" w:rsidRPr="00515F6E">
              <w:rPr>
                <w:rFonts w:cs="Arial"/>
                <w:b w:val="0"/>
                <w:i w:val="0"/>
                <w:szCs w:val="20"/>
              </w:rPr>
              <w:t xml:space="preserve"> </w:t>
            </w:r>
            <w:r w:rsidR="002572B8" w:rsidRPr="00515F6E">
              <w:rPr>
                <w:rFonts w:cs="Arial"/>
                <w:b w:val="0"/>
                <w:i w:val="0"/>
                <w:szCs w:val="20"/>
              </w:rPr>
              <w:t xml:space="preserve"> </w:t>
            </w:r>
            <w:r w:rsidR="002D450B" w:rsidRPr="00515F6E">
              <w:rPr>
                <w:rFonts w:cs="Arial"/>
                <w:b w:val="0"/>
                <w:i w:val="0"/>
                <w:szCs w:val="20"/>
              </w:rPr>
              <w:t>…………….</w:t>
            </w:r>
            <w:r w:rsidR="00625400" w:rsidRPr="00515F6E">
              <w:rPr>
                <w:rFonts w:cs="Arial"/>
                <w:b w:val="0"/>
                <w:i w:val="0"/>
                <w:szCs w:val="20"/>
              </w:rPr>
              <w:t xml:space="preserve"> </w:t>
            </w:r>
          </w:p>
          <w:p w14:paraId="41BED350" w14:textId="77777777" w:rsidR="00515F6E" w:rsidRPr="00515F6E" w:rsidRDefault="000073C0" w:rsidP="00515F6E">
            <w:pPr>
              <w:pStyle w:val="Ttulo7"/>
              <w:ind w:left="3060" w:hanging="3060"/>
              <w:rPr>
                <w:rFonts w:cs="Arial"/>
                <w:b w:val="0"/>
                <w:i w:val="0"/>
                <w:szCs w:val="20"/>
                <w:lang w:val="pt-BR"/>
              </w:rPr>
            </w:pPr>
            <w:r w:rsidRPr="00515F6E">
              <w:rPr>
                <w:rFonts w:cs="Arial"/>
                <w:b w:val="0"/>
                <w:i w:val="0"/>
                <w:szCs w:val="20"/>
              </w:rPr>
              <w:tab/>
            </w:r>
            <w:r w:rsidRPr="00515F6E">
              <w:rPr>
                <w:rFonts w:cs="Arial"/>
                <w:b w:val="0"/>
                <w:i w:val="0"/>
                <w:szCs w:val="20"/>
                <w:lang w:val="es-BO"/>
              </w:rPr>
              <w:t xml:space="preserve">    </w:t>
            </w:r>
            <w:r w:rsidR="009B24CF">
              <w:rPr>
                <w:rFonts w:cs="Arial"/>
                <w:b w:val="0"/>
                <w:i w:val="0"/>
                <w:szCs w:val="20"/>
                <w:lang w:val="es-BO"/>
              </w:rPr>
              <w:t xml:space="preserve">   </w:t>
            </w:r>
            <w:r w:rsidR="00515F6E" w:rsidRPr="00515F6E">
              <w:rPr>
                <w:rFonts w:cs="Arial"/>
                <w:b w:val="0"/>
                <w:i w:val="0"/>
                <w:szCs w:val="20"/>
                <w:lang w:val="pt-BR"/>
              </w:rPr>
              <w:t>Tel</w:t>
            </w:r>
            <w:r w:rsidR="00C63839">
              <w:rPr>
                <w:rFonts w:cs="Arial"/>
                <w:b w:val="0"/>
                <w:i w:val="0"/>
                <w:szCs w:val="20"/>
                <w:lang w:val="pt-BR"/>
              </w:rPr>
              <w:t>e</w:t>
            </w:r>
            <w:r w:rsidR="00515F6E" w:rsidRPr="00515F6E">
              <w:rPr>
                <w:rFonts w:cs="Arial"/>
                <w:b w:val="0"/>
                <w:i w:val="0"/>
                <w:szCs w:val="20"/>
                <w:lang w:val="pt-BR"/>
              </w:rPr>
              <w:t>fonos</w:t>
            </w:r>
            <w:r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:    </w:t>
            </w:r>
            <w:r w:rsidR="002572B8"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 </w:t>
            </w:r>
            <w:r w:rsidR="00C63839">
              <w:rPr>
                <w:rFonts w:cs="Arial"/>
                <w:b w:val="0"/>
                <w:i w:val="0"/>
                <w:szCs w:val="20"/>
                <w:lang w:val="pt-BR"/>
              </w:rPr>
              <w:t xml:space="preserve"> </w:t>
            </w:r>
            <w:r w:rsidR="0071103B">
              <w:rPr>
                <w:rFonts w:cs="Arial"/>
                <w:b w:val="0"/>
                <w:i w:val="0"/>
                <w:szCs w:val="20"/>
                <w:lang w:val="pt-BR"/>
              </w:rPr>
              <w:t>..</w:t>
            </w:r>
            <w:r w:rsidR="002D450B" w:rsidRPr="00515F6E">
              <w:rPr>
                <w:rFonts w:cs="Arial"/>
                <w:b w:val="0"/>
                <w:i w:val="0"/>
                <w:szCs w:val="20"/>
                <w:lang w:val="pt-BR"/>
              </w:rPr>
              <w:t>..................</w:t>
            </w:r>
            <w:r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 </w:t>
            </w:r>
            <w:r w:rsidR="00625400"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 </w:t>
            </w:r>
            <w:r w:rsidR="005F58C9">
              <w:rPr>
                <w:rFonts w:cs="Arial"/>
                <w:b w:val="0"/>
                <w:i w:val="0"/>
                <w:szCs w:val="20"/>
                <w:lang w:val="pt-BR"/>
              </w:rPr>
              <w:t xml:space="preserve">   Celulares: ............................</w:t>
            </w:r>
          </w:p>
          <w:p w14:paraId="50BD87DE" w14:textId="77777777" w:rsidR="000073C0" w:rsidRPr="00C63839" w:rsidRDefault="000073C0" w:rsidP="000073C0">
            <w:pPr>
              <w:pStyle w:val="Ttulo7"/>
              <w:ind w:left="3060" w:hanging="3060"/>
              <w:rPr>
                <w:rFonts w:cs="Arial"/>
                <w:b w:val="0"/>
                <w:i w:val="0"/>
                <w:szCs w:val="20"/>
                <w:lang w:val="es-BO"/>
              </w:rPr>
            </w:pPr>
            <w:r w:rsidRPr="00515F6E">
              <w:rPr>
                <w:rFonts w:cs="Arial"/>
                <w:b w:val="0"/>
                <w:i w:val="0"/>
                <w:szCs w:val="20"/>
                <w:lang w:val="pt-BR"/>
              </w:rPr>
              <w:tab/>
              <w:t xml:space="preserve">    </w:t>
            </w:r>
            <w:r w:rsidR="009B24CF">
              <w:rPr>
                <w:rFonts w:cs="Arial"/>
                <w:b w:val="0"/>
                <w:i w:val="0"/>
                <w:szCs w:val="20"/>
                <w:lang w:val="pt-BR"/>
              </w:rPr>
              <w:t xml:space="preserve">   </w:t>
            </w:r>
            <w:r w:rsidR="002572B8" w:rsidRPr="00515F6E">
              <w:rPr>
                <w:rFonts w:cs="Arial"/>
                <w:b w:val="0"/>
                <w:i w:val="0"/>
                <w:szCs w:val="20"/>
                <w:lang w:val="pt-BR"/>
              </w:rPr>
              <w:t>E</w:t>
            </w:r>
            <w:r w:rsidR="00F1639F"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 </w:t>
            </w:r>
            <w:r w:rsidR="002572B8"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mail:         </w:t>
            </w:r>
            <w:r w:rsidR="00C63839">
              <w:rPr>
                <w:rFonts w:cs="Arial"/>
                <w:b w:val="0"/>
                <w:i w:val="0"/>
                <w:szCs w:val="20"/>
                <w:lang w:val="pt-BR"/>
              </w:rPr>
              <w:t xml:space="preserve">  </w:t>
            </w:r>
            <w:r w:rsidR="002572B8"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 ....................</w:t>
            </w:r>
          </w:p>
          <w:p w14:paraId="12122765" w14:textId="77777777" w:rsidR="00104F60" w:rsidRPr="00515F6E" w:rsidRDefault="000073C0" w:rsidP="008118A8">
            <w:pPr>
              <w:pStyle w:val="Ttulo7"/>
              <w:ind w:left="3060" w:hanging="3060"/>
              <w:rPr>
                <w:rFonts w:cs="Arial"/>
                <w:b w:val="0"/>
                <w:i w:val="0"/>
                <w:szCs w:val="20"/>
                <w:lang w:val="pt-BR"/>
              </w:rPr>
            </w:pPr>
            <w:r w:rsidRP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                                  </w:t>
            </w:r>
            <w:r w:rsidR="0071103B">
              <w:rPr>
                <w:rFonts w:cs="Arial"/>
                <w:b w:val="0"/>
                <w:i w:val="0"/>
                <w:szCs w:val="20"/>
                <w:lang w:val="pt-BR"/>
              </w:rPr>
              <w:t xml:space="preserve">                                     </w:t>
            </w:r>
            <w:r w:rsidR="009B24CF">
              <w:rPr>
                <w:rFonts w:cs="Arial"/>
                <w:b w:val="0"/>
                <w:i w:val="0"/>
                <w:szCs w:val="20"/>
                <w:lang w:val="pt-BR"/>
              </w:rPr>
              <w:t xml:space="preserve">   </w:t>
            </w:r>
            <w:r w:rsidR="00C63839">
              <w:rPr>
                <w:rFonts w:cs="Arial"/>
                <w:b w:val="0"/>
                <w:i w:val="0"/>
                <w:szCs w:val="20"/>
                <w:lang w:val="pt-BR"/>
              </w:rPr>
              <w:t>Pá</w:t>
            </w:r>
            <w:r w:rsidR="00515F6E">
              <w:rPr>
                <w:rFonts w:cs="Arial"/>
                <w:b w:val="0"/>
                <w:i w:val="0"/>
                <w:szCs w:val="20"/>
                <w:lang w:val="pt-BR"/>
              </w:rPr>
              <w:t xml:space="preserve">gina WEB: </w:t>
            </w:r>
            <w:bookmarkStart w:id="1" w:name="Texto47"/>
            <w:r w:rsidRPr="00515F6E">
              <w:rPr>
                <w:rFonts w:cs="Arial"/>
                <w:b w:val="0"/>
                <w:i w:val="0"/>
                <w:szCs w:val="20"/>
                <w:lang w:val="pt-BR"/>
              </w:rPr>
              <w:t>.</w:t>
            </w:r>
            <w:r w:rsidR="00302A96" w:rsidRPr="00515F6E">
              <w:rPr>
                <w:rFonts w:cs="Arial"/>
                <w:b w:val="0"/>
                <w:i w:val="0"/>
                <w:szCs w:val="20"/>
                <w:lang w:val="pt-BR"/>
              </w:rPr>
              <w:t>............</w:t>
            </w:r>
            <w:bookmarkEnd w:id="1"/>
            <w:r w:rsidR="00515F6E">
              <w:rPr>
                <w:rFonts w:cs="Arial"/>
                <w:b w:val="0"/>
                <w:i w:val="0"/>
                <w:szCs w:val="20"/>
                <w:lang w:val="pt-BR"/>
              </w:rPr>
              <w:t>......</w:t>
            </w:r>
          </w:p>
          <w:p w14:paraId="5D7DF5B4" w14:textId="77777777" w:rsidR="00515F6E" w:rsidRPr="00515F6E" w:rsidRDefault="00515F6E" w:rsidP="0071103B">
            <w:pPr>
              <w:rPr>
                <w:lang w:val="pt-BR"/>
              </w:rPr>
            </w:pPr>
            <w:r w:rsidRPr="00515F6E"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                                                      </w:t>
            </w:r>
            <w:r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                 </w:t>
            </w:r>
            <w:r w:rsidR="009B24CF"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   </w:t>
            </w:r>
            <w:r w:rsidRPr="00515F6E">
              <w:rPr>
                <w:rFonts w:ascii="Arial Narrow" w:hAnsi="Arial Narrow" w:cs="Arial"/>
                <w:sz w:val="20"/>
                <w:szCs w:val="20"/>
                <w:lang w:val="pt-BR"/>
              </w:rPr>
              <w:t>Face</w:t>
            </w:r>
            <w:r>
              <w:rPr>
                <w:rFonts w:ascii="Arial Narrow" w:hAnsi="Arial Narrow" w:cs="Arial"/>
                <w:sz w:val="20"/>
                <w:szCs w:val="20"/>
                <w:lang w:val="pt-BR"/>
              </w:rPr>
              <w:t>b</w:t>
            </w:r>
            <w:r w:rsidRPr="00515F6E">
              <w:rPr>
                <w:rFonts w:ascii="Arial Narrow" w:hAnsi="Arial Narrow" w:cs="Arial"/>
                <w:sz w:val="20"/>
                <w:szCs w:val="20"/>
                <w:lang w:val="pt-BR"/>
              </w:rPr>
              <w:t>ook</w:t>
            </w:r>
            <w:r>
              <w:rPr>
                <w:rFonts w:ascii="Arial Narrow" w:hAnsi="Arial Narrow" w:cs="Arial"/>
                <w:sz w:val="20"/>
                <w:szCs w:val="20"/>
                <w:lang w:val="pt-BR"/>
              </w:rPr>
              <w:t xml:space="preserve">:  </w:t>
            </w:r>
            <w:r w:rsidRPr="00515F6E">
              <w:rPr>
                <w:rFonts w:ascii="Arial Narrow" w:hAnsi="Arial Narrow" w:cs="Arial"/>
                <w:b/>
                <w:i/>
                <w:sz w:val="20"/>
                <w:szCs w:val="20"/>
                <w:lang w:val="pt-BR"/>
              </w:rPr>
              <w:t xml:space="preserve">  </w:t>
            </w:r>
            <w:r w:rsidR="00C63839">
              <w:rPr>
                <w:rFonts w:ascii="Arial Narrow" w:hAnsi="Arial Narrow" w:cs="Arial"/>
                <w:b/>
                <w:i/>
                <w:sz w:val="20"/>
                <w:szCs w:val="20"/>
                <w:lang w:val="pt-BR"/>
              </w:rPr>
              <w:t xml:space="preserve">  </w:t>
            </w:r>
            <w:r w:rsidRPr="00C63839">
              <w:rPr>
                <w:rFonts w:ascii="Arial Narrow" w:hAnsi="Arial Narrow" w:cs="Arial"/>
                <w:sz w:val="20"/>
                <w:szCs w:val="20"/>
                <w:lang w:val="pt-BR"/>
              </w:rPr>
              <w:t>....................</w:t>
            </w:r>
          </w:p>
        </w:tc>
      </w:tr>
    </w:tbl>
    <w:p w14:paraId="129FED5E" w14:textId="77777777" w:rsidR="00B733C1" w:rsidRDefault="00B733C1" w:rsidP="00190B41"/>
    <w:sectPr w:rsidR="00B733C1" w:rsidSect="00DE229E">
      <w:pgSz w:w="12240" w:h="15840" w:code="1"/>
      <w:pgMar w:top="284" w:right="363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0D37" w14:textId="77777777" w:rsidR="00E4392E" w:rsidRDefault="00E4392E">
      <w:r>
        <w:separator/>
      </w:r>
    </w:p>
  </w:endnote>
  <w:endnote w:type="continuationSeparator" w:id="0">
    <w:p w14:paraId="12B641DB" w14:textId="77777777" w:rsidR="00E4392E" w:rsidRDefault="00E4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63F95" w14:textId="77777777" w:rsidR="00E4392E" w:rsidRDefault="00E4392E">
      <w:r>
        <w:separator/>
      </w:r>
    </w:p>
  </w:footnote>
  <w:footnote w:type="continuationSeparator" w:id="0">
    <w:p w14:paraId="0446E39F" w14:textId="77777777" w:rsidR="00E4392E" w:rsidRDefault="00E43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24D"/>
    <w:multiLevelType w:val="hybridMultilevel"/>
    <w:tmpl w:val="25AA5F7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D8031C"/>
    <w:multiLevelType w:val="hybridMultilevel"/>
    <w:tmpl w:val="F3BE6A0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E275E"/>
    <w:multiLevelType w:val="hybridMultilevel"/>
    <w:tmpl w:val="A2EE2448"/>
    <w:lvl w:ilvl="0" w:tplc="0C0A0001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C7B6D"/>
    <w:multiLevelType w:val="hybridMultilevel"/>
    <w:tmpl w:val="B89857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81BC2"/>
    <w:multiLevelType w:val="hybridMultilevel"/>
    <w:tmpl w:val="6DF6FF9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40936"/>
    <w:multiLevelType w:val="hybridMultilevel"/>
    <w:tmpl w:val="11D8F7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5224008">
    <w:abstractNumId w:val="2"/>
  </w:num>
  <w:num w:numId="2" w16cid:durableId="1955673987">
    <w:abstractNumId w:val="3"/>
  </w:num>
  <w:num w:numId="3" w16cid:durableId="1638146443">
    <w:abstractNumId w:val="5"/>
  </w:num>
  <w:num w:numId="4" w16cid:durableId="18315478">
    <w:abstractNumId w:val="1"/>
  </w:num>
  <w:num w:numId="5" w16cid:durableId="1768161296">
    <w:abstractNumId w:val="0"/>
  </w:num>
  <w:num w:numId="6" w16cid:durableId="344595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1C"/>
    <w:rsid w:val="000073C0"/>
    <w:rsid w:val="000131ED"/>
    <w:rsid w:val="00014A24"/>
    <w:rsid w:val="00015D21"/>
    <w:rsid w:val="000277F8"/>
    <w:rsid w:val="0004201B"/>
    <w:rsid w:val="0005071C"/>
    <w:rsid w:val="0005269C"/>
    <w:rsid w:val="00060D3F"/>
    <w:rsid w:val="00072C26"/>
    <w:rsid w:val="00076F28"/>
    <w:rsid w:val="000A2066"/>
    <w:rsid w:val="000A3709"/>
    <w:rsid w:val="000A5183"/>
    <w:rsid w:val="000A5CC3"/>
    <w:rsid w:val="000B6214"/>
    <w:rsid w:val="000D0C3D"/>
    <w:rsid w:val="000E41FF"/>
    <w:rsid w:val="000E713C"/>
    <w:rsid w:val="000F3105"/>
    <w:rsid w:val="00104F60"/>
    <w:rsid w:val="00106436"/>
    <w:rsid w:val="0011320E"/>
    <w:rsid w:val="00120060"/>
    <w:rsid w:val="0012149B"/>
    <w:rsid w:val="00123572"/>
    <w:rsid w:val="0013234F"/>
    <w:rsid w:val="00134B5A"/>
    <w:rsid w:val="001508CA"/>
    <w:rsid w:val="001614B7"/>
    <w:rsid w:val="00163D92"/>
    <w:rsid w:val="00167E88"/>
    <w:rsid w:val="00172974"/>
    <w:rsid w:val="00190B41"/>
    <w:rsid w:val="001969CD"/>
    <w:rsid w:val="001A4C7A"/>
    <w:rsid w:val="001A7839"/>
    <w:rsid w:val="001A78E2"/>
    <w:rsid w:val="001B4576"/>
    <w:rsid w:val="001B48FF"/>
    <w:rsid w:val="001C22A4"/>
    <w:rsid w:val="001D7152"/>
    <w:rsid w:val="001F085C"/>
    <w:rsid w:val="001F4E4F"/>
    <w:rsid w:val="001F7967"/>
    <w:rsid w:val="0020386F"/>
    <w:rsid w:val="00236998"/>
    <w:rsid w:val="00242C4A"/>
    <w:rsid w:val="00244020"/>
    <w:rsid w:val="00252957"/>
    <w:rsid w:val="00255D1F"/>
    <w:rsid w:val="00255E2C"/>
    <w:rsid w:val="002572B8"/>
    <w:rsid w:val="00264527"/>
    <w:rsid w:val="0026639A"/>
    <w:rsid w:val="00267668"/>
    <w:rsid w:val="00270EB9"/>
    <w:rsid w:val="00271C15"/>
    <w:rsid w:val="0029223D"/>
    <w:rsid w:val="002B19CD"/>
    <w:rsid w:val="002C020D"/>
    <w:rsid w:val="002D450B"/>
    <w:rsid w:val="00300D83"/>
    <w:rsid w:val="00302A96"/>
    <w:rsid w:val="0031082A"/>
    <w:rsid w:val="0033210C"/>
    <w:rsid w:val="00354464"/>
    <w:rsid w:val="00372A82"/>
    <w:rsid w:val="0038668B"/>
    <w:rsid w:val="00386E3F"/>
    <w:rsid w:val="003A2CB8"/>
    <w:rsid w:val="003A502F"/>
    <w:rsid w:val="003A75FE"/>
    <w:rsid w:val="003E19B7"/>
    <w:rsid w:val="003F2631"/>
    <w:rsid w:val="003F559F"/>
    <w:rsid w:val="003F7406"/>
    <w:rsid w:val="00407F8D"/>
    <w:rsid w:val="00413D33"/>
    <w:rsid w:val="00415AC9"/>
    <w:rsid w:val="00422DC6"/>
    <w:rsid w:val="00462527"/>
    <w:rsid w:val="004630A3"/>
    <w:rsid w:val="00472D32"/>
    <w:rsid w:val="00473F55"/>
    <w:rsid w:val="0047522B"/>
    <w:rsid w:val="00483119"/>
    <w:rsid w:val="00483700"/>
    <w:rsid w:val="00484532"/>
    <w:rsid w:val="00486F9C"/>
    <w:rsid w:val="00492801"/>
    <w:rsid w:val="0049511C"/>
    <w:rsid w:val="004A4CE5"/>
    <w:rsid w:val="004C10D9"/>
    <w:rsid w:val="004E36B0"/>
    <w:rsid w:val="004E3C7C"/>
    <w:rsid w:val="0050680C"/>
    <w:rsid w:val="00515F6E"/>
    <w:rsid w:val="00526BAB"/>
    <w:rsid w:val="0055071D"/>
    <w:rsid w:val="005817A1"/>
    <w:rsid w:val="00583142"/>
    <w:rsid w:val="005B4132"/>
    <w:rsid w:val="005B4B45"/>
    <w:rsid w:val="005B61B5"/>
    <w:rsid w:val="005B7FF1"/>
    <w:rsid w:val="005D0DC5"/>
    <w:rsid w:val="005D34A2"/>
    <w:rsid w:val="005E3248"/>
    <w:rsid w:val="005E71EE"/>
    <w:rsid w:val="005F07D2"/>
    <w:rsid w:val="005F58C9"/>
    <w:rsid w:val="006156FB"/>
    <w:rsid w:val="00621549"/>
    <w:rsid w:val="00625400"/>
    <w:rsid w:val="00630152"/>
    <w:rsid w:val="0064180D"/>
    <w:rsid w:val="00650DE7"/>
    <w:rsid w:val="0065757E"/>
    <w:rsid w:val="00665B3C"/>
    <w:rsid w:val="006B0D10"/>
    <w:rsid w:val="006C054A"/>
    <w:rsid w:val="006D3CC9"/>
    <w:rsid w:val="006F105E"/>
    <w:rsid w:val="006F33C4"/>
    <w:rsid w:val="0071103B"/>
    <w:rsid w:val="00732EB4"/>
    <w:rsid w:val="00743BBB"/>
    <w:rsid w:val="00750B1A"/>
    <w:rsid w:val="007533AF"/>
    <w:rsid w:val="007557C5"/>
    <w:rsid w:val="007728A5"/>
    <w:rsid w:val="00774682"/>
    <w:rsid w:val="00795136"/>
    <w:rsid w:val="007A2174"/>
    <w:rsid w:val="007A382E"/>
    <w:rsid w:val="007A4147"/>
    <w:rsid w:val="007B71AC"/>
    <w:rsid w:val="007C2139"/>
    <w:rsid w:val="007C3E1E"/>
    <w:rsid w:val="007C59E1"/>
    <w:rsid w:val="007E0F41"/>
    <w:rsid w:val="007E70EF"/>
    <w:rsid w:val="007F673E"/>
    <w:rsid w:val="0081129E"/>
    <w:rsid w:val="008118A8"/>
    <w:rsid w:val="008166CB"/>
    <w:rsid w:val="008231E1"/>
    <w:rsid w:val="00823C43"/>
    <w:rsid w:val="008242D8"/>
    <w:rsid w:val="0083050C"/>
    <w:rsid w:val="00833DD9"/>
    <w:rsid w:val="008403F9"/>
    <w:rsid w:val="00841B64"/>
    <w:rsid w:val="008441A1"/>
    <w:rsid w:val="00846512"/>
    <w:rsid w:val="00850292"/>
    <w:rsid w:val="0085210D"/>
    <w:rsid w:val="00854473"/>
    <w:rsid w:val="008550E3"/>
    <w:rsid w:val="00864623"/>
    <w:rsid w:val="00882ECB"/>
    <w:rsid w:val="008858B8"/>
    <w:rsid w:val="0088772D"/>
    <w:rsid w:val="00894F1C"/>
    <w:rsid w:val="008A22E0"/>
    <w:rsid w:val="008B4FC1"/>
    <w:rsid w:val="008B7692"/>
    <w:rsid w:val="00903C49"/>
    <w:rsid w:val="0092149A"/>
    <w:rsid w:val="00937EB6"/>
    <w:rsid w:val="0094263D"/>
    <w:rsid w:val="009479B1"/>
    <w:rsid w:val="00955C11"/>
    <w:rsid w:val="00967724"/>
    <w:rsid w:val="009706BA"/>
    <w:rsid w:val="00971EA9"/>
    <w:rsid w:val="00975812"/>
    <w:rsid w:val="00977E2E"/>
    <w:rsid w:val="00991165"/>
    <w:rsid w:val="009A2565"/>
    <w:rsid w:val="009A3F94"/>
    <w:rsid w:val="009A5897"/>
    <w:rsid w:val="009B11AA"/>
    <w:rsid w:val="009B24CF"/>
    <w:rsid w:val="009D3F98"/>
    <w:rsid w:val="00A01B09"/>
    <w:rsid w:val="00A12157"/>
    <w:rsid w:val="00A21082"/>
    <w:rsid w:val="00A2434A"/>
    <w:rsid w:val="00A25D55"/>
    <w:rsid w:val="00A345EC"/>
    <w:rsid w:val="00A361FF"/>
    <w:rsid w:val="00A375ED"/>
    <w:rsid w:val="00A37D8B"/>
    <w:rsid w:val="00A41CBF"/>
    <w:rsid w:val="00A46E1E"/>
    <w:rsid w:val="00A54EE0"/>
    <w:rsid w:val="00A67EE3"/>
    <w:rsid w:val="00A71F7A"/>
    <w:rsid w:val="00A72A5B"/>
    <w:rsid w:val="00A75780"/>
    <w:rsid w:val="00A80E0D"/>
    <w:rsid w:val="00A91E86"/>
    <w:rsid w:val="00A96539"/>
    <w:rsid w:val="00A96F41"/>
    <w:rsid w:val="00A97D9C"/>
    <w:rsid w:val="00AA2988"/>
    <w:rsid w:val="00AD27E4"/>
    <w:rsid w:val="00AD338D"/>
    <w:rsid w:val="00AE6FF3"/>
    <w:rsid w:val="00AF5447"/>
    <w:rsid w:val="00B05ABA"/>
    <w:rsid w:val="00B20568"/>
    <w:rsid w:val="00B4016D"/>
    <w:rsid w:val="00B43573"/>
    <w:rsid w:val="00B66913"/>
    <w:rsid w:val="00B733C1"/>
    <w:rsid w:val="00B7483E"/>
    <w:rsid w:val="00B82ACD"/>
    <w:rsid w:val="00B9376C"/>
    <w:rsid w:val="00B94B5B"/>
    <w:rsid w:val="00BA044B"/>
    <w:rsid w:val="00BA3705"/>
    <w:rsid w:val="00BA7DD6"/>
    <w:rsid w:val="00BB3DD3"/>
    <w:rsid w:val="00BB5B8E"/>
    <w:rsid w:val="00BB645D"/>
    <w:rsid w:val="00BB66C4"/>
    <w:rsid w:val="00BB7221"/>
    <w:rsid w:val="00BD6863"/>
    <w:rsid w:val="00BD6C1B"/>
    <w:rsid w:val="00BD7052"/>
    <w:rsid w:val="00BE04D5"/>
    <w:rsid w:val="00BE6970"/>
    <w:rsid w:val="00C01297"/>
    <w:rsid w:val="00C03418"/>
    <w:rsid w:val="00C17502"/>
    <w:rsid w:val="00C47088"/>
    <w:rsid w:val="00C53E57"/>
    <w:rsid w:val="00C55397"/>
    <w:rsid w:val="00C55DC3"/>
    <w:rsid w:val="00C63839"/>
    <w:rsid w:val="00C778B5"/>
    <w:rsid w:val="00CB74B5"/>
    <w:rsid w:val="00CB79C9"/>
    <w:rsid w:val="00CC76B7"/>
    <w:rsid w:val="00CE1758"/>
    <w:rsid w:val="00CE3564"/>
    <w:rsid w:val="00CE3F94"/>
    <w:rsid w:val="00CF3B2A"/>
    <w:rsid w:val="00CF7E41"/>
    <w:rsid w:val="00D22C33"/>
    <w:rsid w:val="00D231AA"/>
    <w:rsid w:val="00D31DFB"/>
    <w:rsid w:val="00D35039"/>
    <w:rsid w:val="00D50010"/>
    <w:rsid w:val="00D50896"/>
    <w:rsid w:val="00D51D2C"/>
    <w:rsid w:val="00D5709D"/>
    <w:rsid w:val="00D63786"/>
    <w:rsid w:val="00D6631D"/>
    <w:rsid w:val="00D86D60"/>
    <w:rsid w:val="00DA18A0"/>
    <w:rsid w:val="00DA3DC3"/>
    <w:rsid w:val="00DA7E58"/>
    <w:rsid w:val="00DB0A62"/>
    <w:rsid w:val="00DB2210"/>
    <w:rsid w:val="00DB2BD1"/>
    <w:rsid w:val="00DD325B"/>
    <w:rsid w:val="00DD5A4F"/>
    <w:rsid w:val="00DD7548"/>
    <w:rsid w:val="00DE229E"/>
    <w:rsid w:val="00DE379C"/>
    <w:rsid w:val="00DE7FE6"/>
    <w:rsid w:val="00DF5D24"/>
    <w:rsid w:val="00E029A1"/>
    <w:rsid w:val="00E11A50"/>
    <w:rsid w:val="00E35EAA"/>
    <w:rsid w:val="00E4392E"/>
    <w:rsid w:val="00E4716B"/>
    <w:rsid w:val="00E71C46"/>
    <w:rsid w:val="00E728DB"/>
    <w:rsid w:val="00E87840"/>
    <w:rsid w:val="00E94895"/>
    <w:rsid w:val="00EA3FDF"/>
    <w:rsid w:val="00EB1E5D"/>
    <w:rsid w:val="00EC41E6"/>
    <w:rsid w:val="00ED1690"/>
    <w:rsid w:val="00EE47FD"/>
    <w:rsid w:val="00EE6F76"/>
    <w:rsid w:val="00EF579D"/>
    <w:rsid w:val="00F12024"/>
    <w:rsid w:val="00F1639F"/>
    <w:rsid w:val="00F2358F"/>
    <w:rsid w:val="00F27512"/>
    <w:rsid w:val="00F41771"/>
    <w:rsid w:val="00F43C2F"/>
    <w:rsid w:val="00F507DD"/>
    <w:rsid w:val="00F62234"/>
    <w:rsid w:val="00F65565"/>
    <w:rsid w:val="00F6622E"/>
    <w:rsid w:val="00F70A58"/>
    <w:rsid w:val="00F85B20"/>
    <w:rsid w:val="00FA2D16"/>
    <w:rsid w:val="00FC1D05"/>
    <w:rsid w:val="00FC24EB"/>
    <w:rsid w:val="00FD1FDC"/>
    <w:rsid w:val="00FD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EEAFC78"/>
  <w15:chartTrackingRefBased/>
  <w15:docId w15:val="{4D5093B0-FF44-4FE2-9432-E5B920D4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3705"/>
    <w:rPr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AD27E4"/>
    <w:pPr>
      <w:keepNext/>
      <w:jc w:val="both"/>
      <w:outlineLvl w:val="6"/>
    </w:pPr>
    <w:rPr>
      <w:rFonts w:ascii="Arial Narrow" w:hAnsi="Arial Narrow"/>
      <w:b/>
      <w:i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D5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link w:val="Ttulo7"/>
    <w:rsid w:val="00AD27E4"/>
    <w:rPr>
      <w:rFonts w:ascii="Arial Narrow" w:hAnsi="Arial Narrow"/>
      <w:b/>
      <w:i/>
      <w:szCs w:val="24"/>
      <w:lang w:val="es-ES" w:eastAsia="es-ES" w:bidi="ar-SA"/>
    </w:rPr>
  </w:style>
  <w:style w:type="paragraph" w:styleId="Encabezado">
    <w:name w:val="header"/>
    <w:basedOn w:val="Normal"/>
    <w:rsid w:val="0084651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46512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0B6214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Listaconvietas2">
    <w:name w:val="List Bullet 2"/>
    <w:basedOn w:val="Normal"/>
    <w:autoRedefine/>
    <w:rsid w:val="00FC24EB"/>
    <w:pPr>
      <w:numPr>
        <w:numId w:val="1"/>
      </w:numPr>
      <w:jc w:val="both"/>
    </w:p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DD7548"/>
    <w:pPr>
      <w:ind w:left="720"/>
      <w:contextualSpacing/>
    </w:pPr>
  </w:style>
  <w:style w:type="character" w:customStyle="1" w:styleId="ColorfulList-Accent1Char">
    <w:name w:val="Colorful List - Accent 1 Char"/>
    <w:link w:val="ColorfulList-Accent11"/>
    <w:uiPriority w:val="34"/>
    <w:rsid w:val="00DD7548"/>
    <w:rPr>
      <w:sz w:val="24"/>
      <w:szCs w:val="24"/>
      <w:lang w:val="es-ES" w:eastAsia="es-ES"/>
    </w:rPr>
  </w:style>
  <w:style w:type="character" w:styleId="Hipervnculo">
    <w:name w:val="Hyperlink"/>
    <w:rsid w:val="000073C0"/>
    <w:rPr>
      <w:color w:val="0563C1"/>
      <w:u w:val="single"/>
    </w:rPr>
  </w:style>
  <w:style w:type="paragraph" w:styleId="Textodeglobo">
    <w:name w:val="Balloon Text"/>
    <w:basedOn w:val="Normal"/>
    <w:link w:val="TextodegloboCar"/>
    <w:rsid w:val="00AA2988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AA298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3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ERTAS%20DE%20POSTGRADO%202007\PLANTILLA%20DEL%20RESUMEN%20DEL%20PROGRAMA%20DE%20P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BBA53-AE3C-4B85-9181-62E26FED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DEL RESUMEN DEL PROGRAMA DE PG</Template>
  <TotalTime>1</TotalTime>
  <Pages>1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DENOMINACION DEL PROGRAMA</vt:lpstr>
    </vt:vector>
  </TitlesOfParts>
  <Company>UMSA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DENOMINACION DEL PROGRAMA</dc:title>
  <dc:subject/>
  <dc:creator>Orly</dc:creator>
  <cp:keywords/>
  <cp:lastModifiedBy>ERICK CASTILLO</cp:lastModifiedBy>
  <cp:revision>2</cp:revision>
  <cp:lastPrinted>2024-11-14T20:17:00Z</cp:lastPrinted>
  <dcterms:created xsi:type="dcterms:W3CDTF">2026-07-27T13:47:00Z</dcterms:created>
  <dcterms:modified xsi:type="dcterms:W3CDTF">2026-07-27T13:47:00Z</dcterms:modified>
</cp:coreProperties>
</file>